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719117627"/>
        <w:docPartObj>
          <w:docPartGallery w:val="Cover Pages"/>
          <w:docPartUnique/>
        </w:docPartObj>
      </w:sdtPr>
      <w:sdtEndPr>
        <w:rPr>
          <w:color w:val="4F81BD" w:themeColor="accent1"/>
          <w:sz w:val="22"/>
          <w:szCs w:val="22"/>
          <w:lang w:val="de-DE" w:eastAsia="de-DE"/>
        </w:rPr>
      </w:sdtEndPr>
      <w:sdtContent>
        <w:p w14:paraId="47A2F028" w14:textId="0FBEE097" w:rsidR="005360CE" w:rsidRPr="00D07B43" w:rsidRDefault="005360CE"/>
        <w:p w14:paraId="4D36314F" w14:textId="2C13A741" w:rsidR="005360CE" w:rsidRPr="00D07B43" w:rsidRDefault="0061377E">
          <w:pPr>
            <w:rPr>
              <w:color w:val="4F81BD" w:themeColor="accent1"/>
              <w:sz w:val="22"/>
              <w:szCs w:val="22"/>
              <w:lang w:val="de-DE" w:eastAsia="de-DE"/>
            </w:rPr>
          </w:pPr>
          <w:r>
            <w:rPr>
              <w:noProof/>
            </w:rPr>
            <w:drawing>
              <wp:anchor distT="0" distB="0" distL="114300" distR="114300" simplePos="0" relativeHeight="251658244" behindDoc="1" locked="0" layoutInCell="1" allowOverlap="1" wp14:anchorId="4C31E7FC" wp14:editId="7CFBCAB1">
                <wp:simplePos x="0" y="0"/>
                <wp:positionH relativeFrom="margin">
                  <wp:posOffset>1269365</wp:posOffset>
                </wp:positionH>
                <wp:positionV relativeFrom="paragraph">
                  <wp:posOffset>8255</wp:posOffset>
                </wp:positionV>
                <wp:extent cx="2867025" cy="1216660"/>
                <wp:effectExtent l="0" t="0" r="9525" b="2540"/>
                <wp:wrapTight wrapText="bothSides">
                  <wp:wrapPolygon edited="0">
                    <wp:start x="0" y="0"/>
                    <wp:lineTo x="0" y="21307"/>
                    <wp:lineTo x="21528" y="21307"/>
                    <wp:lineTo x="21528" y="0"/>
                    <wp:lineTo x="0" y="0"/>
                  </wp:wrapPolygon>
                </wp:wrapTight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7025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4897A6B8" w14:textId="4A61C145" w:rsidR="00411250" w:rsidRPr="00D07B43" w:rsidRDefault="00411250" w:rsidP="00411250">
      <w:pPr>
        <w:pStyle w:val="StandardWeb"/>
        <w:rPr>
          <w:rFonts w:asciiTheme="minorHAnsi" w:hAnsiTheme="minorHAnsi"/>
          <w:lang w:val="de-DE"/>
        </w:rPr>
      </w:pPr>
    </w:p>
    <w:p w14:paraId="516E6D01" w14:textId="17D599FA" w:rsidR="00411250" w:rsidRPr="00D07B43" w:rsidRDefault="00411250" w:rsidP="008B5E45"/>
    <w:p w14:paraId="2530FA9E" w14:textId="0BCAE277" w:rsidR="00411250" w:rsidRPr="00D07B43" w:rsidRDefault="00882D88">
      <w:r w:rsidRPr="00D07B43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776E038" wp14:editId="436702F9">
                <wp:simplePos x="0" y="0"/>
                <wp:positionH relativeFrom="margin">
                  <wp:posOffset>320040</wp:posOffset>
                </wp:positionH>
                <wp:positionV relativeFrom="paragraph">
                  <wp:posOffset>6540522</wp:posOffset>
                </wp:positionV>
                <wp:extent cx="4238625" cy="924560"/>
                <wp:effectExtent l="0" t="0" r="9525" b="8890"/>
                <wp:wrapSquare wrapText="bothSides"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92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515C4" w14:textId="77777777" w:rsidR="00171E2D" w:rsidRDefault="0041125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11250">
                              <w:rPr>
                                <w:sz w:val="36"/>
                                <w:szCs w:val="36"/>
                              </w:rPr>
                              <w:t xml:space="preserve">This </w:t>
                            </w:r>
                            <w:r w:rsidR="00071F68" w:rsidRPr="00071F68">
                              <w:rPr>
                                <w:sz w:val="36"/>
                                <w:szCs w:val="36"/>
                              </w:rPr>
                              <w:t>journal</w:t>
                            </w:r>
                            <w:r w:rsidRPr="00411250">
                              <w:rPr>
                                <w:sz w:val="36"/>
                                <w:szCs w:val="36"/>
                              </w:rPr>
                              <w:t xml:space="preserve"> belongs to:</w:t>
                            </w:r>
                          </w:p>
                          <w:p w14:paraId="5116EAE7" w14:textId="77777777" w:rsidR="00171E2D" w:rsidRDefault="00171E2D" w:rsidP="00171E2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5283D78" w14:textId="0660B8A3" w:rsidR="00411250" w:rsidRPr="00A64071" w:rsidRDefault="00171E2D" w:rsidP="00171E2D">
                            <w:pPr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</w:t>
                            </w:r>
                          </w:p>
                          <w:p w14:paraId="78E03EF2" w14:textId="77777777" w:rsidR="00A64071" w:rsidRDefault="00A6407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6E038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25.2pt;margin-top:515pt;width:333.75pt;height:72.8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" stroked="f">
                <v:textbox>
                  <w:txbxContent>
                    <w:p w14:paraId="41A515C4" w14:textId="77777777" w:rsidR="00171E2D" w:rsidRDefault="00411250">
                      <w:pPr>
                        <w:rPr>
                          <w:sz w:val="36"/>
                          <w:szCs w:val="36"/>
                        </w:rPr>
                      </w:pPr>
                      <w:r w:rsidRPr="00411250">
                        <w:rPr>
                          <w:sz w:val="36"/>
                          <w:szCs w:val="36"/>
                        </w:rPr>
                        <w:t xml:space="preserve">This </w:t>
                      </w:r>
                      <w:r w:rsidR="00071F68" w:rsidRPr="00071F68">
                        <w:rPr>
                          <w:sz w:val="36"/>
                          <w:szCs w:val="36"/>
                        </w:rPr>
                        <w:t>journal</w:t>
                      </w:r>
                      <w:r w:rsidRPr="00411250">
                        <w:rPr>
                          <w:sz w:val="36"/>
                          <w:szCs w:val="36"/>
                        </w:rPr>
                        <w:t xml:space="preserve"> belongs to:</w:t>
                      </w:r>
                    </w:p>
                    <w:p w14:paraId="5116EAE7" w14:textId="77777777" w:rsidR="00171E2D" w:rsidRDefault="00171E2D" w:rsidP="00171E2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5283D78" w14:textId="0660B8A3" w:rsidR="00411250" w:rsidRPr="00A64071" w:rsidRDefault="00171E2D" w:rsidP="00171E2D">
                      <w:pPr>
                        <w:rPr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_________________________________</w:t>
                      </w:r>
                    </w:p>
                    <w:p w14:paraId="78E03EF2" w14:textId="77777777" w:rsidR="00A64071" w:rsidRDefault="00A64071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07B43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2" behindDoc="0" locked="0" layoutInCell="1" allowOverlap="1" wp14:anchorId="67C340BE" wp14:editId="68038556">
            <wp:simplePos x="0" y="0"/>
            <wp:positionH relativeFrom="margin">
              <wp:align>center</wp:align>
            </wp:positionH>
            <wp:positionV relativeFrom="paragraph">
              <wp:posOffset>2260600</wp:posOffset>
            </wp:positionV>
            <wp:extent cx="4778375" cy="4094922"/>
            <wp:effectExtent l="0" t="0" r="3175" b="127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" t="3709" r="7652" b="8710"/>
                    <a:stretch/>
                  </pic:blipFill>
                  <pic:spPr bwMode="auto">
                    <a:xfrm>
                      <a:off x="0" y="0"/>
                      <a:ext cx="4778375" cy="409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8AD" w:rsidRPr="00D07B43">
        <w:rPr>
          <w:noProof/>
          <w:color w:val="4F81BD" w:themeColor="accent1"/>
          <w:sz w:val="22"/>
          <w:szCs w:val="22"/>
          <w:shd w:val="clear" w:color="auto" w:fill="E6E6E6"/>
          <w:lang w:val="de-DE" w:eastAsia="de-D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6E5C8F9" wp14:editId="645A83AC">
                <wp:simplePos x="0" y="0"/>
                <wp:positionH relativeFrom="margin">
                  <wp:posOffset>240665</wp:posOffset>
                </wp:positionH>
                <wp:positionV relativeFrom="paragraph">
                  <wp:posOffset>1405890</wp:posOffset>
                </wp:positionV>
                <wp:extent cx="5098174" cy="759679"/>
                <wp:effectExtent l="57150" t="19050" r="83820" b="97790"/>
                <wp:wrapNone/>
                <wp:docPr id="10" name="Rechteck: abgerundete Ec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8174" cy="759679"/>
                        </a:xfrm>
                        <a:prstGeom prst="roundRect">
                          <a:avLst/>
                        </a:prstGeom>
                        <a:solidFill>
                          <a:srgbClr val="042C4C"/>
                        </a:solidFill>
                        <a:ln>
                          <a:solidFill>
                            <a:srgbClr val="042C4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94D86" w14:textId="3D5863AE" w:rsidR="00A976F1" w:rsidRPr="00411250" w:rsidRDefault="001F3919" w:rsidP="00A976F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24 – 26 September</w:t>
                            </w:r>
                            <w:r w:rsidR="00A976F1" w:rsidRPr="0041125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2024 |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Seoul</w:t>
                            </w:r>
                            <w:r w:rsidR="00A976F1" w:rsidRPr="0041125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Republic of Korea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5C8F9" id="Rechteck: abgerundete Ecken 10" o:spid="_x0000_s1027" style="position:absolute;margin-left:18.95pt;margin-top:110.7pt;width:401.45pt;height:59.8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" fillcolor="#042c4c" strokecolor="#042c4c">
                <v:shadow on="t" color="black" opacity="22937f" origin=",.5" offset="0,.63889mm"/>
                <v:textbox>
                  <w:txbxContent>
                    <w:p w14:paraId="72894D86" w14:textId="3D5863AE" w:rsidR="00A976F1" w:rsidRPr="00411250" w:rsidRDefault="001F3919" w:rsidP="00A976F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24 – 26 September</w:t>
                      </w:r>
                      <w:r w:rsidR="00A976F1" w:rsidRPr="0041125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2024 |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Seoul</w:t>
                      </w:r>
                      <w:r w:rsidR="00A976F1" w:rsidRPr="00411250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Republic of Korea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68AD" w:rsidRPr="00D07B43">
        <w:rPr>
          <w:noProof/>
          <w:color w:val="4F81BD" w:themeColor="accent1"/>
          <w:sz w:val="22"/>
          <w:szCs w:val="22"/>
          <w:shd w:val="clear" w:color="auto" w:fill="E6E6E6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25FDEE0" wp14:editId="2844B88E">
                <wp:simplePos x="0" y="0"/>
                <wp:positionH relativeFrom="margin">
                  <wp:align>right</wp:align>
                </wp:positionH>
                <wp:positionV relativeFrom="paragraph">
                  <wp:posOffset>227330</wp:posOffset>
                </wp:positionV>
                <wp:extent cx="5549900" cy="1130300"/>
                <wp:effectExtent l="0" t="0" r="0" b="0"/>
                <wp:wrapSquare wrapText="bothSides"/>
                <wp:docPr id="217" name="Textfeld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24B36" w14:textId="22828E70" w:rsidR="008035C5" w:rsidRPr="009468AD" w:rsidRDefault="001F3919" w:rsidP="008035C5">
                            <w:pPr>
                              <w:jc w:val="center"/>
                              <w:rPr>
                                <w:rFonts w:ascii="Broadway" w:hAnsi="Broadway"/>
                                <w:color w:val="1F5382"/>
                                <w:sz w:val="300"/>
                                <w:szCs w:val="300"/>
                                <w:lang w:val="fr-FR" w:eastAsia="de-DE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1F5382"/>
                                <w:sz w:val="72"/>
                                <w:szCs w:val="72"/>
                                <w:lang w:val="fr-FR" w:eastAsia="de-DE"/>
                              </w:rPr>
                              <w:t>PATPA Asia Regional Workshop</w:t>
                            </w:r>
                          </w:p>
                          <w:p w14:paraId="13EC376D" w14:textId="77777777" w:rsidR="008035C5" w:rsidRPr="009468AD" w:rsidRDefault="008035C5" w:rsidP="008035C5">
                            <w:pPr>
                              <w:rPr>
                                <w:color w:val="4F81BD" w:themeColor="accent1"/>
                                <w:sz w:val="22"/>
                                <w:szCs w:val="22"/>
                                <w:lang w:val="fr-FR" w:eastAsia="de-DE"/>
                              </w:rPr>
                            </w:pPr>
                          </w:p>
                          <w:p w14:paraId="4AF27AC4" w14:textId="3C3B9F7D" w:rsidR="008035C5" w:rsidRPr="009468AD" w:rsidRDefault="008035C5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FDEE0" id="Textfeld 217" o:spid="_x0000_s1028" type="#_x0000_t202" style="position:absolute;margin-left:385.8pt;margin-top:17.9pt;width:437pt;height:89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" stroked="f">
                <v:textbox>
                  <w:txbxContent>
                    <w:p w14:paraId="56624B36" w14:textId="22828E70" w:rsidR="008035C5" w:rsidRPr="009468AD" w:rsidRDefault="001F3919" w:rsidP="008035C5">
                      <w:pPr>
                        <w:jc w:val="center"/>
                        <w:rPr>
                          <w:rFonts w:ascii="Broadway" w:hAnsi="Broadway"/>
                          <w:color w:val="1F5382"/>
                          <w:sz w:val="300"/>
                          <w:szCs w:val="300"/>
                          <w:lang w:val="fr-FR" w:eastAsia="de-DE"/>
                        </w:rPr>
                      </w:pPr>
                      <w:r>
                        <w:rPr>
                          <w:rFonts w:ascii="Broadway" w:hAnsi="Broadway"/>
                          <w:color w:val="1F5382"/>
                          <w:sz w:val="72"/>
                          <w:szCs w:val="72"/>
                          <w:lang w:val="fr-FR" w:eastAsia="de-DE"/>
                        </w:rPr>
                        <w:t>PATPA Asia Regional Workshop</w:t>
                      </w:r>
                    </w:p>
                    <w:p w14:paraId="13EC376D" w14:textId="77777777" w:rsidR="008035C5" w:rsidRPr="009468AD" w:rsidRDefault="008035C5" w:rsidP="008035C5">
                      <w:pPr>
                        <w:rPr>
                          <w:color w:val="4F81BD" w:themeColor="accent1"/>
                          <w:sz w:val="22"/>
                          <w:szCs w:val="22"/>
                          <w:lang w:val="fr-FR" w:eastAsia="de-DE"/>
                        </w:rPr>
                      </w:pPr>
                    </w:p>
                    <w:p w14:paraId="4AF27AC4" w14:textId="3C3B9F7D" w:rsidR="008035C5" w:rsidRPr="009468AD" w:rsidRDefault="008035C5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1250" w:rsidRPr="00D07B43">
        <w:br w:type="page"/>
      </w:r>
    </w:p>
    <w:p w14:paraId="2FF94F0F" w14:textId="35050C5D" w:rsidR="006257A5" w:rsidRPr="00FB6B4E" w:rsidRDefault="006257A5" w:rsidP="00FB6B4E">
      <w:pPr>
        <w:rPr>
          <w:rFonts w:eastAsia="Times New Roman" w:cs="Arial"/>
          <w:b/>
          <w:sz w:val="32"/>
          <w:szCs w:val="32"/>
          <w:lang w:eastAsia="de-DE"/>
        </w:rPr>
        <w:sectPr w:rsidR="006257A5" w:rsidRPr="00FB6B4E" w:rsidSect="003E0E7F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1985" w:right="1418" w:bottom="1418" w:left="1701" w:header="720" w:footer="720" w:gutter="0"/>
          <w:pgNumType w:start="0"/>
          <w:cols w:space="720"/>
          <w:titlePg/>
          <w:docGrid w:linePitch="360"/>
        </w:sectPr>
      </w:pPr>
      <w:bookmarkStart w:id="1" w:name="_Toc164080939"/>
    </w:p>
    <w:p w14:paraId="4B760216" w14:textId="41D71259" w:rsidR="00B76C56" w:rsidRDefault="00B76C56" w:rsidP="00B76C56">
      <w:pPr>
        <w:rPr>
          <w:b/>
          <w:bCs/>
          <w:sz w:val="32"/>
          <w:szCs w:val="32"/>
        </w:rPr>
      </w:pPr>
      <w:r w:rsidRPr="00B76C56">
        <w:rPr>
          <w:sz w:val="28"/>
          <w:szCs w:val="28"/>
        </w:rPr>
        <w:lastRenderedPageBreak/>
        <w:t xml:space="preserve">You can find all the presentations, exercises and materials </w:t>
      </w:r>
      <w:r w:rsidR="00330B3E">
        <w:rPr>
          <w:sz w:val="28"/>
          <w:szCs w:val="28"/>
        </w:rPr>
        <w:t>online</w:t>
      </w:r>
      <w:r w:rsidRPr="00B76C56">
        <w:rPr>
          <w:sz w:val="28"/>
          <w:szCs w:val="28"/>
        </w:rPr>
        <w:t>:</w:t>
      </w:r>
      <w:r>
        <w:rPr>
          <w:b/>
          <w:bCs/>
          <w:sz w:val="32"/>
          <w:szCs w:val="32"/>
        </w:rPr>
        <w:t xml:space="preserve"> </w:t>
      </w:r>
      <w:hyperlink r:id="rId19" w:history="1">
        <w:r w:rsidR="00330B3E" w:rsidRPr="00330B3E">
          <w:rPr>
            <w:rStyle w:val="Hyperlink"/>
            <w:sz w:val="28"/>
            <w:szCs w:val="28"/>
          </w:rPr>
          <w:t>https://transparency-partnership.net/event/2024-asia-regional-workshop-finalisation-countrys-first-biennial-transparency-report-btr</w:t>
        </w:r>
      </w:hyperlink>
    </w:p>
    <w:p w14:paraId="05B64024" w14:textId="77777777" w:rsidR="00B76C56" w:rsidRDefault="00B76C56" w:rsidP="006257A5">
      <w:pPr>
        <w:rPr>
          <w:b/>
          <w:bCs/>
          <w:sz w:val="32"/>
          <w:szCs w:val="32"/>
        </w:rPr>
      </w:pPr>
    </w:p>
    <w:p w14:paraId="6F5A45B3" w14:textId="5E3A82BC" w:rsidR="00922ED3" w:rsidRDefault="00922ED3" w:rsidP="006257A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Morning Reflection Day 1: Tuesday, 24 September 2024</w:t>
      </w:r>
    </w:p>
    <w:p w14:paraId="26E02D25" w14:textId="77777777" w:rsidR="00B76C56" w:rsidRDefault="00B76C56" w:rsidP="006257A5">
      <w:pPr>
        <w:rPr>
          <w:b/>
          <w:bCs/>
          <w:sz w:val="32"/>
          <w:szCs w:val="32"/>
        </w:rPr>
      </w:pPr>
    </w:p>
    <w:p w14:paraId="53993B63" w14:textId="63CC121F" w:rsidR="006257A5" w:rsidRPr="00302A07" w:rsidRDefault="006257A5" w:rsidP="006257A5">
      <w:pPr>
        <w:rPr>
          <w:b/>
          <w:bCs/>
          <w:sz w:val="32"/>
          <w:szCs w:val="32"/>
        </w:rPr>
      </w:pPr>
      <w:r w:rsidRPr="00302A07">
        <w:rPr>
          <w:b/>
          <w:bCs/>
          <w:sz w:val="32"/>
          <w:szCs w:val="32"/>
        </w:rPr>
        <w:t>Some initial questions…</w:t>
      </w:r>
    </w:p>
    <w:p w14:paraId="38883356" w14:textId="77777777" w:rsidR="006257A5" w:rsidRPr="00D07B43" w:rsidRDefault="006257A5" w:rsidP="006257A5">
      <w:pPr>
        <w:rPr>
          <w:sz w:val="28"/>
          <w:szCs w:val="28"/>
        </w:rPr>
      </w:pPr>
    </w:p>
    <w:p w14:paraId="3C2D96AC" w14:textId="2B36C7BF" w:rsidR="002B108D" w:rsidRPr="00BD5981" w:rsidRDefault="002B108D" w:rsidP="00BD5981">
      <w:pPr>
        <w:rPr>
          <w:sz w:val="28"/>
          <w:szCs w:val="28"/>
        </w:rPr>
      </w:pPr>
      <w:r w:rsidRPr="00BD5981">
        <w:rPr>
          <w:sz w:val="28"/>
          <w:szCs w:val="28"/>
        </w:rPr>
        <w:t>Where does my country stand in the preparation of the first BTR</w:t>
      </w:r>
      <w:r w:rsidR="00BE2561" w:rsidRPr="00BD5981">
        <w:rPr>
          <w:sz w:val="28"/>
          <w:szCs w:val="28"/>
        </w:rPr>
        <w:t>?</w:t>
      </w:r>
    </w:p>
    <w:p w14:paraId="76915331" w14:textId="56ABC425" w:rsidR="00BE2561" w:rsidRDefault="007C524C" w:rsidP="00BE256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A0463E2" wp14:editId="7BCE5871">
                <wp:simplePos x="0" y="0"/>
                <wp:positionH relativeFrom="column">
                  <wp:posOffset>24765</wp:posOffset>
                </wp:positionH>
                <wp:positionV relativeFrom="paragraph">
                  <wp:posOffset>46355</wp:posOffset>
                </wp:positionV>
                <wp:extent cx="5194300" cy="1739900"/>
                <wp:effectExtent l="0" t="0" r="25400" b="12700"/>
                <wp:wrapNone/>
                <wp:docPr id="438187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73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F02FD0" w14:textId="188F1B5D" w:rsidR="007C524C" w:rsidRPr="00A76257" w:rsidRDefault="007C524C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463E2" id="Textfeld 3" o:spid="_x0000_s1029" type="#_x0000_t202" style="position:absolute;margin-left:1.95pt;margin-top:3.65pt;width:409pt;height:137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" fillcolor="white [3201]" strokeweight=".5pt">
                <v:textbox>
                  <w:txbxContent>
                    <w:p w14:paraId="32F02FD0" w14:textId="188F1B5D" w:rsidR="007C524C" w:rsidRPr="00A76257" w:rsidRDefault="007C524C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3464AB" w14:textId="77777777" w:rsidR="00BE2561" w:rsidRDefault="00BE2561" w:rsidP="00BE2561">
      <w:pPr>
        <w:rPr>
          <w:sz w:val="28"/>
          <w:szCs w:val="28"/>
        </w:rPr>
      </w:pPr>
    </w:p>
    <w:p w14:paraId="4A5A198E" w14:textId="644B8229" w:rsidR="00BE2561" w:rsidRDefault="00BE2561" w:rsidP="00BE2561">
      <w:pPr>
        <w:rPr>
          <w:sz w:val="28"/>
          <w:szCs w:val="28"/>
        </w:rPr>
      </w:pPr>
    </w:p>
    <w:p w14:paraId="135C881E" w14:textId="77777777" w:rsidR="00BE2561" w:rsidRDefault="00BE2561" w:rsidP="00BE2561">
      <w:pPr>
        <w:rPr>
          <w:sz w:val="28"/>
          <w:szCs w:val="28"/>
        </w:rPr>
      </w:pPr>
    </w:p>
    <w:p w14:paraId="7BDA8F44" w14:textId="77777777" w:rsidR="00BE2561" w:rsidRDefault="00BE2561" w:rsidP="00BE2561">
      <w:pPr>
        <w:rPr>
          <w:sz w:val="28"/>
          <w:szCs w:val="28"/>
        </w:rPr>
      </w:pPr>
    </w:p>
    <w:p w14:paraId="2CE9A40D" w14:textId="2F4152D3" w:rsidR="00BE2561" w:rsidRDefault="00BE2561" w:rsidP="00BE2561">
      <w:pPr>
        <w:rPr>
          <w:sz w:val="28"/>
          <w:szCs w:val="28"/>
        </w:rPr>
      </w:pPr>
    </w:p>
    <w:p w14:paraId="3B3CD4EE" w14:textId="77777777" w:rsidR="00BE2561" w:rsidRPr="00BE2561" w:rsidRDefault="00BE2561" w:rsidP="00BE2561">
      <w:pPr>
        <w:rPr>
          <w:sz w:val="28"/>
          <w:szCs w:val="28"/>
        </w:rPr>
      </w:pPr>
    </w:p>
    <w:p w14:paraId="69975DA0" w14:textId="77777777" w:rsidR="00D53960" w:rsidRDefault="00D53960" w:rsidP="00BD5981">
      <w:pPr>
        <w:rPr>
          <w:sz w:val="28"/>
          <w:szCs w:val="28"/>
        </w:rPr>
      </w:pPr>
    </w:p>
    <w:p w14:paraId="195F41A6" w14:textId="77777777" w:rsidR="00330B3E" w:rsidRDefault="00330B3E" w:rsidP="00BD5981">
      <w:pPr>
        <w:rPr>
          <w:sz w:val="28"/>
          <w:szCs w:val="28"/>
        </w:rPr>
      </w:pPr>
    </w:p>
    <w:p w14:paraId="5C263312" w14:textId="2EFB0FA4" w:rsidR="006257A5" w:rsidRPr="00BD5981" w:rsidRDefault="00F012F4" w:rsidP="00BD5981">
      <w:pPr>
        <w:rPr>
          <w:sz w:val="28"/>
          <w:szCs w:val="28"/>
        </w:rPr>
      </w:pPr>
      <w:r w:rsidRPr="00BD5981">
        <w:rPr>
          <w:sz w:val="28"/>
          <w:szCs w:val="28"/>
        </w:rPr>
        <w:t xml:space="preserve">What am I bringing to the </w:t>
      </w:r>
      <w:r w:rsidR="00171E2D">
        <w:rPr>
          <w:sz w:val="28"/>
          <w:szCs w:val="28"/>
        </w:rPr>
        <w:t>w</w:t>
      </w:r>
      <w:r w:rsidRPr="00BD5981">
        <w:rPr>
          <w:sz w:val="28"/>
          <w:szCs w:val="28"/>
        </w:rPr>
        <w:t>orkshop?</w:t>
      </w:r>
    </w:p>
    <w:p w14:paraId="789B2013" w14:textId="48F31E4C" w:rsidR="00F012F4" w:rsidRDefault="006C63AC" w:rsidP="00F012F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1CC2489" wp14:editId="5EE0D3AB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5194300" cy="1816100"/>
                <wp:effectExtent l="0" t="0" r="25400" b="12700"/>
                <wp:wrapNone/>
                <wp:docPr id="15024056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81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C3FCF" w14:textId="77777777" w:rsidR="006C63AC" w:rsidRDefault="006C63AC" w:rsidP="006C6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2489" id="_x0000_s1030" type="#_x0000_t202" style="position:absolute;margin-left:0;margin-top:7.35pt;width:409pt;height:143pt;z-index:25165824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" fillcolor="white [3201]" strokeweight=".5pt">
                <v:textbox>
                  <w:txbxContent>
                    <w:p w14:paraId="69FC3FCF" w14:textId="77777777" w:rsidR="006C63AC" w:rsidRDefault="006C63AC" w:rsidP="006C63AC"/>
                  </w:txbxContent>
                </v:textbox>
                <w10:wrap anchorx="margin"/>
              </v:shape>
            </w:pict>
          </mc:Fallback>
        </mc:AlternateContent>
      </w:r>
    </w:p>
    <w:p w14:paraId="3A635B3C" w14:textId="2D3F9A2C" w:rsidR="006257A5" w:rsidRDefault="006257A5" w:rsidP="006257A5">
      <w:pPr>
        <w:rPr>
          <w:sz w:val="28"/>
          <w:szCs w:val="28"/>
        </w:rPr>
      </w:pPr>
    </w:p>
    <w:p w14:paraId="55CB3388" w14:textId="77777777" w:rsidR="008939F1" w:rsidRDefault="008939F1" w:rsidP="006257A5">
      <w:pPr>
        <w:rPr>
          <w:sz w:val="28"/>
          <w:szCs w:val="28"/>
        </w:rPr>
      </w:pPr>
    </w:p>
    <w:p w14:paraId="0EB9F22A" w14:textId="77777777" w:rsidR="00C73269" w:rsidRDefault="00C73269" w:rsidP="006257A5">
      <w:pPr>
        <w:rPr>
          <w:sz w:val="28"/>
          <w:szCs w:val="28"/>
        </w:rPr>
      </w:pPr>
    </w:p>
    <w:p w14:paraId="523C86A5" w14:textId="419B93F2" w:rsidR="008939F1" w:rsidRPr="00D07B43" w:rsidRDefault="008939F1" w:rsidP="006257A5">
      <w:pPr>
        <w:rPr>
          <w:sz w:val="28"/>
          <w:szCs w:val="28"/>
        </w:rPr>
      </w:pPr>
    </w:p>
    <w:p w14:paraId="10AFE896" w14:textId="77777777" w:rsidR="006257A5" w:rsidRPr="00D07B43" w:rsidRDefault="006257A5" w:rsidP="006257A5">
      <w:pPr>
        <w:rPr>
          <w:sz w:val="28"/>
          <w:szCs w:val="28"/>
        </w:rPr>
      </w:pPr>
    </w:p>
    <w:p w14:paraId="28F0D549" w14:textId="2E93152F" w:rsidR="00C73269" w:rsidRDefault="00C73269" w:rsidP="006257A5">
      <w:pPr>
        <w:rPr>
          <w:sz w:val="28"/>
          <w:szCs w:val="28"/>
        </w:rPr>
      </w:pPr>
    </w:p>
    <w:p w14:paraId="50200E5B" w14:textId="77777777" w:rsidR="00D53960" w:rsidRPr="00D07B43" w:rsidRDefault="00D53960" w:rsidP="006257A5">
      <w:pPr>
        <w:rPr>
          <w:sz w:val="28"/>
          <w:szCs w:val="28"/>
        </w:rPr>
      </w:pPr>
    </w:p>
    <w:p w14:paraId="5148C63D" w14:textId="77777777" w:rsidR="00330B3E" w:rsidRDefault="00330B3E" w:rsidP="00BD5981">
      <w:pPr>
        <w:rPr>
          <w:sz w:val="28"/>
          <w:szCs w:val="28"/>
        </w:rPr>
      </w:pPr>
    </w:p>
    <w:p w14:paraId="7E965092" w14:textId="77777777" w:rsidR="00330B3E" w:rsidRDefault="00330B3E" w:rsidP="00BD5981">
      <w:pPr>
        <w:rPr>
          <w:sz w:val="28"/>
          <w:szCs w:val="28"/>
        </w:rPr>
      </w:pPr>
    </w:p>
    <w:p w14:paraId="3DAEF90C" w14:textId="77777777" w:rsidR="00330B3E" w:rsidRDefault="00330B3E" w:rsidP="00BD5981">
      <w:pPr>
        <w:rPr>
          <w:sz w:val="28"/>
          <w:szCs w:val="28"/>
        </w:rPr>
      </w:pPr>
    </w:p>
    <w:p w14:paraId="78A81C15" w14:textId="2A660684" w:rsidR="00C73269" w:rsidRPr="00330B3E" w:rsidRDefault="008939F1" w:rsidP="00330B3E">
      <w:pPr>
        <w:rPr>
          <w:sz w:val="28"/>
          <w:szCs w:val="28"/>
        </w:rPr>
      </w:pPr>
      <w:r w:rsidRPr="00BD5981">
        <w:rPr>
          <w:sz w:val="28"/>
          <w:szCs w:val="28"/>
        </w:rPr>
        <w:t xml:space="preserve">What </w:t>
      </w:r>
      <w:r w:rsidR="00A21DF9" w:rsidRPr="00BD5981">
        <w:rPr>
          <w:sz w:val="28"/>
          <w:szCs w:val="28"/>
        </w:rPr>
        <w:t xml:space="preserve">am </w:t>
      </w:r>
      <w:r w:rsidR="00873901" w:rsidRPr="00BD5981">
        <w:rPr>
          <w:sz w:val="28"/>
          <w:szCs w:val="28"/>
        </w:rPr>
        <w:t xml:space="preserve">I hoping </w:t>
      </w:r>
      <w:r w:rsidR="00A21DF9" w:rsidRPr="00BD5981">
        <w:rPr>
          <w:sz w:val="28"/>
          <w:szCs w:val="28"/>
        </w:rPr>
        <w:t>to take away</w:t>
      </w:r>
      <w:r w:rsidR="00873901" w:rsidRPr="00BD5981">
        <w:rPr>
          <w:sz w:val="28"/>
          <w:szCs w:val="28"/>
        </w:rPr>
        <w:t xml:space="preserve"> from this event</w:t>
      </w:r>
      <w:r w:rsidR="00A21DF9" w:rsidRPr="00BD5981">
        <w:rPr>
          <w:sz w:val="28"/>
          <w:szCs w:val="28"/>
        </w:rPr>
        <w:t>?</w:t>
      </w:r>
    </w:p>
    <w:p w14:paraId="1682B567" w14:textId="41DBDCA1" w:rsidR="00417100" w:rsidRPr="00D07B43" w:rsidRDefault="00417100" w:rsidP="006257A5">
      <w:pPr>
        <w:pStyle w:val="Listenabsatz"/>
        <w:ind w:left="360"/>
        <w:rPr>
          <w:rFonts w:asciiTheme="minorHAnsi" w:hAnsiTheme="minorHAnsi"/>
          <w:sz w:val="28"/>
          <w:szCs w:val="28"/>
        </w:rPr>
      </w:pPr>
    </w:p>
    <w:p w14:paraId="05CFC864" w14:textId="5108D476" w:rsidR="006257A5" w:rsidRPr="00D07B43" w:rsidRDefault="00330B3E" w:rsidP="006257A5">
      <w:pPr>
        <w:pStyle w:val="Listenabsatz"/>
        <w:ind w:left="360"/>
        <w:rPr>
          <w:rFonts w:asciiTheme="minorHAnsi" w:hAnsiTheme="minorHAnsi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4F89115" wp14:editId="7E44C166">
                <wp:simplePos x="0" y="0"/>
                <wp:positionH relativeFrom="margin">
                  <wp:posOffset>-32385</wp:posOffset>
                </wp:positionH>
                <wp:positionV relativeFrom="paragraph">
                  <wp:posOffset>65405</wp:posOffset>
                </wp:positionV>
                <wp:extent cx="5194300" cy="2209800"/>
                <wp:effectExtent l="0" t="0" r="25400" b="19050"/>
                <wp:wrapNone/>
                <wp:docPr id="13493535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E48B2C" w14:textId="77777777" w:rsidR="00D53960" w:rsidRDefault="00D53960" w:rsidP="00D539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9115" id="_x0000_s1031" type="#_x0000_t202" style="position:absolute;left:0;text-align:left;margin-left:-2.55pt;margin-top:5.15pt;width:409pt;height:174pt;z-index:25165824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" fillcolor="white [3201]" strokeweight=".5pt">
                <v:textbox>
                  <w:txbxContent>
                    <w:p w14:paraId="45E48B2C" w14:textId="77777777" w:rsidR="00D53960" w:rsidRDefault="00D53960" w:rsidP="00D53960"/>
                  </w:txbxContent>
                </v:textbox>
                <w10:wrap anchorx="margin"/>
              </v:shape>
            </w:pict>
          </mc:Fallback>
        </mc:AlternateContent>
      </w:r>
    </w:p>
    <w:p w14:paraId="0F4760F3" w14:textId="1BC0DDC7" w:rsidR="006257A5" w:rsidRPr="00D07B43" w:rsidRDefault="006257A5" w:rsidP="006257A5">
      <w:pPr>
        <w:pStyle w:val="Listenabsatz"/>
        <w:ind w:left="360"/>
        <w:rPr>
          <w:rFonts w:asciiTheme="minorHAnsi" w:hAnsiTheme="minorHAnsi"/>
          <w:sz w:val="28"/>
          <w:szCs w:val="28"/>
        </w:rPr>
      </w:pPr>
    </w:p>
    <w:p w14:paraId="16EC0A48" w14:textId="3F29743F" w:rsidR="006257A5" w:rsidRDefault="006257A5" w:rsidP="006257A5">
      <w:pPr>
        <w:pStyle w:val="Listenabsatz"/>
        <w:ind w:left="360"/>
        <w:rPr>
          <w:rFonts w:asciiTheme="minorHAnsi" w:hAnsiTheme="minorHAnsi"/>
          <w:sz w:val="28"/>
          <w:szCs w:val="28"/>
        </w:rPr>
      </w:pPr>
    </w:p>
    <w:p w14:paraId="7EBE4F21" w14:textId="77777777" w:rsidR="00330B3E" w:rsidRPr="00D07B43" w:rsidRDefault="00330B3E" w:rsidP="006257A5">
      <w:pPr>
        <w:pStyle w:val="Listenabsatz"/>
        <w:ind w:left="360"/>
        <w:rPr>
          <w:rFonts w:asciiTheme="minorHAnsi" w:hAnsiTheme="minorHAnsi"/>
          <w:sz w:val="28"/>
          <w:szCs w:val="28"/>
        </w:rPr>
      </w:pPr>
    </w:p>
    <w:p w14:paraId="78531B5C" w14:textId="0FB32C5D" w:rsidR="006257A5" w:rsidRPr="00D07B43" w:rsidRDefault="006257A5" w:rsidP="006257A5">
      <w:pPr>
        <w:pStyle w:val="Listenabsatz"/>
        <w:ind w:left="360"/>
        <w:rPr>
          <w:rFonts w:asciiTheme="minorHAnsi" w:hAnsiTheme="minorHAnsi"/>
          <w:sz w:val="28"/>
          <w:szCs w:val="28"/>
        </w:rPr>
      </w:pPr>
    </w:p>
    <w:p w14:paraId="274D82E6" w14:textId="6E70AE9D" w:rsidR="006257A5" w:rsidRPr="00D07B43" w:rsidRDefault="006257A5" w:rsidP="006257A5">
      <w:pPr>
        <w:pStyle w:val="Listenabsatz"/>
        <w:ind w:left="360"/>
        <w:rPr>
          <w:rFonts w:asciiTheme="minorHAnsi" w:hAnsiTheme="minorHAnsi"/>
          <w:sz w:val="28"/>
          <w:szCs w:val="28"/>
        </w:rPr>
      </w:pPr>
    </w:p>
    <w:p w14:paraId="63A36960" w14:textId="77777777" w:rsidR="006257A5" w:rsidRPr="00D07B43" w:rsidRDefault="006257A5" w:rsidP="006257A5">
      <w:pPr>
        <w:pStyle w:val="Listenabsatz"/>
        <w:ind w:left="360"/>
        <w:rPr>
          <w:rFonts w:asciiTheme="minorHAnsi" w:hAnsiTheme="minorHAnsi"/>
          <w:sz w:val="28"/>
          <w:szCs w:val="28"/>
        </w:rPr>
      </w:pPr>
    </w:p>
    <w:bookmarkEnd w:id="1"/>
    <w:p w14:paraId="6FECAE8A" w14:textId="0E7A66EF" w:rsidR="003F6F53" w:rsidRPr="00082718" w:rsidRDefault="007D249C" w:rsidP="003F6F53">
      <w:pPr>
        <w:pStyle w:val="scriptor-listitemlistlist-bdb78e1d-e6e1-4342-a1b5-e362e004318f0"/>
        <w:spacing w:after="0" w:line="276" w:lineRule="auto"/>
        <w:jc w:val="both"/>
        <w:rPr>
          <w:rFonts w:asciiTheme="minorHAnsi" w:hAnsiTheme="minorHAnsi" w:cs="Arial"/>
          <w:b/>
          <w:bCs/>
          <w:sz w:val="32"/>
          <w:szCs w:val="32"/>
          <w:lang w:val="en-GB"/>
        </w:rPr>
      </w:pPr>
      <w:r>
        <w:rPr>
          <w:rFonts w:asciiTheme="minorHAnsi" w:hAnsiTheme="minorHAnsi" w:cs="Arial"/>
          <w:b/>
          <w:bCs/>
          <w:sz w:val="32"/>
          <w:szCs w:val="32"/>
          <w:lang w:val="en-GB"/>
        </w:rPr>
        <w:t>End of the Day R</w:t>
      </w:r>
      <w:r w:rsidR="003F6F53" w:rsidRPr="00082718">
        <w:rPr>
          <w:rFonts w:asciiTheme="minorHAnsi" w:hAnsiTheme="minorHAnsi" w:cs="Arial"/>
          <w:b/>
          <w:bCs/>
          <w:sz w:val="32"/>
          <w:szCs w:val="32"/>
          <w:lang w:val="en-GB"/>
        </w:rPr>
        <w:t>eflections from Day 1</w:t>
      </w:r>
    </w:p>
    <w:p w14:paraId="4293CF82" w14:textId="77777777" w:rsidR="004035C6" w:rsidRDefault="004035C6" w:rsidP="003F6F53">
      <w:pPr>
        <w:rPr>
          <w:rFonts w:cs="Arial"/>
        </w:rPr>
      </w:pPr>
    </w:p>
    <w:p w14:paraId="65F0CB28" w14:textId="7A11F5A0" w:rsidR="003F6F53" w:rsidRPr="00417100" w:rsidRDefault="003F6F53" w:rsidP="003F6F53">
      <w:pPr>
        <w:rPr>
          <w:sz w:val="28"/>
          <w:szCs w:val="28"/>
        </w:rPr>
      </w:pPr>
      <w:r w:rsidRPr="00417100">
        <w:rPr>
          <w:sz w:val="28"/>
          <w:szCs w:val="28"/>
        </w:rPr>
        <w:t>What did I learn today?</w:t>
      </w:r>
    </w:p>
    <w:p w14:paraId="61AEB471" w14:textId="1E08ECCB" w:rsidR="003F6F53" w:rsidRPr="00417100" w:rsidRDefault="00B35069" w:rsidP="003F6F5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54D3E05" wp14:editId="4EF2F647">
                <wp:simplePos x="0" y="0"/>
                <wp:positionH relativeFrom="margin">
                  <wp:align>left</wp:align>
                </wp:positionH>
                <wp:positionV relativeFrom="paragraph">
                  <wp:posOffset>45664</wp:posOffset>
                </wp:positionV>
                <wp:extent cx="5194300" cy="1733550"/>
                <wp:effectExtent l="0" t="0" r="25400" b="19050"/>
                <wp:wrapNone/>
                <wp:docPr id="20063839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D13F7" w14:textId="77777777" w:rsidR="00B35069" w:rsidRDefault="00B35069" w:rsidP="00B350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3E05" id="_x0000_s1032" type="#_x0000_t202" style="position:absolute;margin-left:0;margin-top:3.6pt;width:409pt;height:136.5pt;z-index:25165824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" fillcolor="white [3201]" strokeweight=".5pt">
                <v:textbox>
                  <w:txbxContent>
                    <w:p w14:paraId="25AD13F7" w14:textId="77777777" w:rsidR="00B35069" w:rsidRDefault="00B35069" w:rsidP="00B35069"/>
                  </w:txbxContent>
                </v:textbox>
                <w10:wrap anchorx="margin"/>
              </v:shape>
            </w:pict>
          </mc:Fallback>
        </mc:AlternateContent>
      </w:r>
    </w:p>
    <w:p w14:paraId="63AF7C42" w14:textId="1B71EE99" w:rsidR="00EA0609" w:rsidRPr="00B35069" w:rsidRDefault="00EA0609" w:rsidP="003F6F53">
      <w:pPr>
        <w:rPr>
          <w:sz w:val="28"/>
          <w:szCs w:val="28"/>
          <w:lang w:val="en-US"/>
        </w:rPr>
      </w:pPr>
    </w:p>
    <w:p w14:paraId="2C2FAD50" w14:textId="77777777" w:rsidR="00EA0609" w:rsidRPr="00B35069" w:rsidRDefault="00EA0609" w:rsidP="003F6F53">
      <w:pPr>
        <w:rPr>
          <w:sz w:val="28"/>
          <w:szCs w:val="28"/>
          <w:lang w:val="en-US"/>
        </w:rPr>
      </w:pPr>
    </w:p>
    <w:p w14:paraId="163B8F78" w14:textId="77777777" w:rsidR="00EA0609" w:rsidRPr="00B35069" w:rsidRDefault="00EA0609" w:rsidP="003F6F53">
      <w:pPr>
        <w:rPr>
          <w:sz w:val="28"/>
          <w:szCs w:val="28"/>
          <w:lang w:val="en-US"/>
        </w:rPr>
      </w:pPr>
    </w:p>
    <w:p w14:paraId="23096CC1" w14:textId="77777777" w:rsidR="00EA0609" w:rsidRPr="00B35069" w:rsidRDefault="00EA0609" w:rsidP="003F6F53">
      <w:pPr>
        <w:rPr>
          <w:sz w:val="28"/>
          <w:szCs w:val="28"/>
          <w:lang w:val="en-US"/>
        </w:rPr>
      </w:pPr>
    </w:p>
    <w:p w14:paraId="34C9C154" w14:textId="77777777" w:rsidR="00EA0609" w:rsidRPr="00B35069" w:rsidRDefault="00EA0609" w:rsidP="003F6F53">
      <w:pPr>
        <w:rPr>
          <w:sz w:val="28"/>
          <w:szCs w:val="28"/>
          <w:lang w:val="en-US"/>
        </w:rPr>
      </w:pPr>
    </w:p>
    <w:p w14:paraId="1A7F800A" w14:textId="77777777" w:rsidR="00EA0609" w:rsidRPr="00B35069" w:rsidRDefault="00EA0609" w:rsidP="003F6F53">
      <w:pPr>
        <w:rPr>
          <w:sz w:val="28"/>
          <w:szCs w:val="28"/>
          <w:lang w:val="en-US"/>
        </w:rPr>
      </w:pPr>
    </w:p>
    <w:p w14:paraId="7EDC377F" w14:textId="77777777" w:rsidR="00EA0609" w:rsidRPr="00B35069" w:rsidRDefault="00EA0609" w:rsidP="003F6F53">
      <w:pPr>
        <w:rPr>
          <w:sz w:val="28"/>
          <w:szCs w:val="28"/>
          <w:lang w:val="en-US"/>
        </w:rPr>
      </w:pPr>
    </w:p>
    <w:p w14:paraId="7165FBCB" w14:textId="77777777" w:rsidR="00EA0609" w:rsidRPr="00B35069" w:rsidRDefault="00EA0609" w:rsidP="003F6F53">
      <w:pPr>
        <w:rPr>
          <w:sz w:val="28"/>
          <w:szCs w:val="28"/>
          <w:lang w:val="en-US"/>
        </w:rPr>
      </w:pPr>
    </w:p>
    <w:p w14:paraId="7C569408" w14:textId="551D4A91" w:rsidR="00C26EF0" w:rsidRPr="00417100" w:rsidRDefault="003F6F53" w:rsidP="003F6F53">
      <w:pPr>
        <w:rPr>
          <w:sz w:val="28"/>
          <w:szCs w:val="28"/>
        </w:rPr>
      </w:pPr>
      <w:r w:rsidRPr="00417100">
        <w:rPr>
          <w:sz w:val="28"/>
          <w:szCs w:val="28"/>
        </w:rPr>
        <w:t>What can I take home with me?</w:t>
      </w:r>
    </w:p>
    <w:p w14:paraId="01A7EBB8" w14:textId="2EC50DB4" w:rsidR="00EA0609" w:rsidRPr="00171E2D" w:rsidRDefault="00C26EF0" w:rsidP="003F6F53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C907FAE" wp14:editId="181BE424">
                <wp:simplePos x="0" y="0"/>
                <wp:positionH relativeFrom="margin">
                  <wp:align>left</wp:align>
                </wp:positionH>
                <wp:positionV relativeFrom="paragraph">
                  <wp:posOffset>112229</wp:posOffset>
                </wp:positionV>
                <wp:extent cx="5194300" cy="1685925"/>
                <wp:effectExtent l="0" t="0" r="25400" b="28575"/>
                <wp:wrapNone/>
                <wp:docPr id="71864072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647DD" w14:textId="77777777" w:rsidR="00C26EF0" w:rsidRDefault="00C26EF0" w:rsidP="00C26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07FAE" id="_x0000_s1033" type="#_x0000_t202" style="position:absolute;margin-left:0;margin-top:8.85pt;width:409pt;height:132.75pt;z-index:25165825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" fillcolor="white [3201]" strokeweight=".5pt">
                <v:textbox>
                  <w:txbxContent>
                    <w:p w14:paraId="22A647DD" w14:textId="77777777" w:rsidR="00C26EF0" w:rsidRDefault="00C26EF0" w:rsidP="00C26EF0"/>
                  </w:txbxContent>
                </v:textbox>
                <w10:wrap anchorx="margin"/>
              </v:shape>
            </w:pict>
          </mc:Fallback>
        </mc:AlternateContent>
      </w:r>
    </w:p>
    <w:p w14:paraId="0D300F92" w14:textId="06CE2DF0" w:rsidR="00EA0609" w:rsidRPr="00171E2D" w:rsidRDefault="00EA0609" w:rsidP="003F6F53">
      <w:pPr>
        <w:rPr>
          <w:sz w:val="28"/>
          <w:szCs w:val="28"/>
          <w:lang w:val="en-US"/>
        </w:rPr>
      </w:pPr>
    </w:p>
    <w:p w14:paraId="1EB23D7C" w14:textId="30B1B904" w:rsidR="00EA0609" w:rsidRPr="00171E2D" w:rsidRDefault="00EA0609" w:rsidP="003F6F53">
      <w:pPr>
        <w:rPr>
          <w:sz w:val="28"/>
          <w:szCs w:val="28"/>
          <w:lang w:val="en-US"/>
        </w:rPr>
      </w:pPr>
    </w:p>
    <w:p w14:paraId="53070B4A" w14:textId="77777777" w:rsidR="00EA0609" w:rsidRPr="00171E2D" w:rsidRDefault="00EA0609" w:rsidP="003F6F53">
      <w:pPr>
        <w:rPr>
          <w:sz w:val="28"/>
          <w:szCs w:val="28"/>
          <w:lang w:val="en-US"/>
        </w:rPr>
      </w:pPr>
    </w:p>
    <w:p w14:paraId="18AB832F" w14:textId="5A2F16BA" w:rsidR="00EA0609" w:rsidRPr="00171E2D" w:rsidRDefault="00EA0609" w:rsidP="003F6F53">
      <w:pPr>
        <w:rPr>
          <w:sz w:val="28"/>
          <w:szCs w:val="28"/>
          <w:lang w:val="en-US"/>
        </w:rPr>
      </w:pPr>
    </w:p>
    <w:p w14:paraId="1D2499E7" w14:textId="3D3C964B" w:rsidR="00EA0609" w:rsidRPr="00171E2D" w:rsidRDefault="00EA0609" w:rsidP="003F6F53">
      <w:pPr>
        <w:rPr>
          <w:sz w:val="28"/>
          <w:szCs w:val="28"/>
          <w:lang w:val="en-US"/>
        </w:rPr>
      </w:pPr>
    </w:p>
    <w:p w14:paraId="114B081D" w14:textId="40577F6C" w:rsidR="00EA0609" w:rsidRPr="00171E2D" w:rsidRDefault="00EA0609" w:rsidP="003F6F53">
      <w:pPr>
        <w:rPr>
          <w:sz w:val="28"/>
          <w:szCs w:val="28"/>
          <w:lang w:val="en-US"/>
        </w:rPr>
      </w:pPr>
    </w:p>
    <w:p w14:paraId="69E33CBB" w14:textId="218D1BAB" w:rsidR="00EA0609" w:rsidRPr="00171E2D" w:rsidRDefault="00EA0609" w:rsidP="003F6F53">
      <w:pPr>
        <w:rPr>
          <w:sz w:val="28"/>
          <w:szCs w:val="28"/>
          <w:lang w:val="en-US"/>
        </w:rPr>
      </w:pPr>
    </w:p>
    <w:p w14:paraId="45AD9092" w14:textId="77777777" w:rsidR="00C26EF0" w:rsidRDefault="00C26EF0" w:rsidP="003F6F53">
      <w:pPr>
        <w:rPr>
          <w:sz w:val="28"/>
          <w:szCs w:val="28"/>
        </w:rPr>
      </w:pPr>
    </w:p>
    <w:p w14:paraId="5BCEF721" w14:textId="4835C984" w:rsidR="003F6F53" w:rsidRPr="00417100" w:rsidRDefault="003F6F53" w:rsidP="003F6F53">
      <w:pPr>
        <w:rPr>
          <w:sz w:val="28"/>
          <w:szCs w:val="28"/>
        </w:rPr>
      </w:pPr>
      <w:r w:rsidRPr="00417100">
        <w:rPr>
          <w:sz w:val="28"/>
          <w:szCs w:val="28"/>
        </w:rPr>
        <w:t xml:space="preserve">Where should I focus my energy on </w:t>
      </w:r>
      <w:r w:rsidR="00E9063B">
        <w:rPr>
          <w:sz w:val="28"/>
          <w:szCs w:val="28"/>
        </w:rPr>
        <w:t>D</w:t>
      </w:r>
      <w:r w:rsidRPr="00417100">
        <w:rPr>
          <w:sz w:val="28"/>
          <w:szCs w:val="28"/>
        </w:rPr>
        <w:t>ay 2?</w:t>
      </w:r>
    </w:p>
    <w:p w14:paraId="205A0CD6" w14:textId="1E8A7B91" w:rsidR="00EA0609" w:rsidRDefault="00C26EF0" w:rsidP="003F6F53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6E172AA" wp14:editId="330A6288">
                <wp:simplePos x="0" y="0"/>
                <wp:positionH relativeFrom="margin">
                  <wp:align>left</wp:align>
                </wp:positionH>
                <wp:positionV relativeFrom="paragraph">
                  <wp:posOffset>89010</wp:posOffset>
                </wp:positionV>
                <wp:extent cx="5194300" cy="1704975"/>
                <wp:effectExtent l="0" t="0" r="25400" b="28575"/>
                <wp:wrapNone/>
                <wp:docPr id="152570417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39C96C" w14:textId="77777777" w:rsidR="00C26EF0" w:rsidRDefault="00C26EF0" w:rsidP="00C26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172AA" id="_x0000_s1034" type="#_x0000_t202" style="position:absolute;margin-left:0;margin-top:7pt;width:409pt;height:134.25pt;z-index:25165825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" fillcolor="white [3201]" strokeweight=".5pt">
                <v:textbox>
                  <w:txbxContent>
                    <w:p w14:paraId="7339C96C" w14:textId="77777777" w:rsidR="00C26EF0" w:rsidRDefault="00C26EF0" w:rsidP="00C26EF0"/>
                  </w:txbxContent>
                </v:textbox>
                <w10:wrap anchorx="margin"/>
              </v:shape>
            </w:pict>
          </mc:Fallback>
        </mc:AlternateContent>
      </w:r>
    </w:p>
    <w:p w14:paraId="7BF3288E" w14:textId="7CC64D9F" w:rsidR="00C26EF0" w:rsidRDefault="00C26EF0" w:rsidP="003F6F53">
      <w:pPr>
        <w:rPr>
          <w:sz w:val="28"/>
          <w:szCs w:val="28"/>
          <w:lang w:val="en-US"/>
        </w:rPr>
      </w:pPr>
    </w:p>
    <w:p w14:paraId="3D83F425" w14:textId="0A400B83" w:rsidR="00C26EF0" w:rsidRDefault="00C26EF0" w:rsidP="003F6F53">
      <w:pPr>
        <w:rPr>
          <w:sz w:val="28"/>
          <w:szCs w:val="28"/>
          <w:lang w:val="en-US"/>
        </w:rPr>
      </w:pPr>
    </w:p>
    <w:p w14:paraId="6EFBC6E7" w14:textId="77777777" w:rsidR="00C26EF0" w:rsidRDefault="00C26EF0" w:rsidP="003F6F53">
      <w:pPr>
        <w:rPr>
          <w:sz w:val="28"/>
          <w:szCs w:val="28"/>
          <w:lang w:val="en-US"/>
        </w:rPr>
      </w:pPr>
    </w:p>
    <w:p w14:paraId="4BE4F0A0" w14:textId="4B87D07C" w:rsidR="00C26EF0" w:rsidRDefault="00C26EF0" w:rsidP="003F6F53">
      <w:pPr>
        <w:rPr>
          <w:sz w:val="28"/>
          <w:szCs w:val="28"/>
          <w:lang w:val="en-US"/>
        </w:rPr>
      </w:pPr>
    </w:p>
    <w:p w14:paraId="1C9DF7D8" w14:textId="77777777" w:rsidR="00C26EF0" w:rsidRPr="00B35069" w:rsidRDefault="00C26EF0" w:rsidP="003F6F53">
      <w:pPr>
        <w:rPr>
          <w:sz w:val="28"/>
          <w:szCs w:val="28"/>
          <w:lang w:val="en-US"/>
        </w:rPr>
      </w:pPr>
    </w:p>
    <w:p w14:paraId="75964DF8" w14:textId="2EB52F93" w:rsidR="00EA0609" w:rsidRPr="00B35069" w:rsidRDefault="00EA0609" w:rsidP="003F6F53">
      <w:pPr>
        <w:rPr>
          <w:sz w:val="28"/>
          <w:szCs w:val="28"/>
          <w:lang w:val="en-US"/>
        </w:rPr>
      </w:pPr>
    </w:p>
    <w:p w14:paraId="45AA8871" w14:textId="59AA40BC" w:rsidR="00C26EF0" w:rsidRDefault="00C26EF0" w:rsidP="003F6F53">
      <w:pPr>
        <w:rPr>
          <w:sz w:val="28"/>
          <w:szCs w:val="28"/>
        </w:rPr>
      </w:pPr>
    </w:p>
    <w:p w14:paraId="74AC6D97" w14:textId="3B54FD4F" w:rsidR="00C26EF0" w:rsidRDefault="00C26EF0" w:rsidP="003F6F53">
      <w:pPr>
        <w:rPr>
          <w:sz w:val="28"/>
          <w:szCs w:val="28"/>
        </w:rPr>
      </w:pPr>
    </w:p>
    <w:p w14:paraId="3FB743A7" w14:textId="6F49A5F6" w:rsidR="003F6F53" w:rsidRPr="00417100" w:rsidRDefault="003F6F53" w:rsidP="003F6F53">
      <w:pPr>
        <w:rPr>
          <w:sz w:val="28"/>
          <w:szCs w:val="28"/>
        </w:rPr>
      </w:pPr>
      <w:r w:rsidRPr="00417100">
        <w:rPr>
          <w:sz w:val="28"/>
          <w:szCs w:val="28"/>
        </w:rPr>
        <w:t>Who would I like to have conversations with during the next days?</w:t>
      </w:r>
    </w:p>
    <w:p w14:paraId="14D9505D" w14:textId="41B336DA" w:rsidR="003F6F53" w:rsidRDefault="00C26EF0" w:rsidP="00CE4A0D">
      <w:pPr>
        <w:pStyle w:val="scriptor-listitemlistlist-bdb78e1d-e6e1-4342-a1b5-e362e004318f0"/>
        <w:spacing w:after="0" w:line="276" w:lineRule="auto"/>
        <w:jc w:val="both"/>
        <w:rPr>
          <w:rFonts w:asciiTheme="minorHAnsi" w:hAnsiTheme="minorHAnsi" w:cs="Arial"/>
          <w:b/>
          <w:sz w:val="32"/>
          <w:szCs w:val="32"/>
          <w:lang w:val="en-GB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CD78B08" wp14:editId="5939692D">
                <wp:simplePos x="0" y="0"/>
                <wp:positionH relativeFrom="margin">
                  <wp:align>left</wp:align>
                </wp:positionH>
                <wp:positionV relativeFrom="paragraph">
                  <wp:posOffset>135200</wp:posOffset>
                </wp:positionV>
                <wp:extent cx="5194300" cy="2000250"/>
                <wp:effectExtent l="0" t="0" r="25400" b="19050"/>
                <wp:wrapNone/>
                <wp:docPr id="37839019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2A72FF" w14:textId="77777777" w:rsidR="00C26EF0" w:rsidRDefault="00C26EF0" w:rsidP="00C26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78B08" id="_x0000_s1035" type="#_x0000_t202" style="position:absolute;left:0;text-align:left;margin-left:0;margin-top:10.65pt;width:409pt;height:157.5pt;z-index:2516582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" fillcolor="white [3201]" strokeweight=".5pt">
                <v:textbox>
                  <w:txbxContent>
                    <w:p w14:paraId="412A72FF" w14:textId="77777777" w:rsidR="00C26EF0" w:rsidRDefault="00C26EF0" w:rsidP="00C26EF0"/>
                  </w:txbxContent>
                </v:textbox>
                <w10:wrap anchorx="margin"/>
              </v:shape>
            </w:pict>
          </mc:Fallback>
        </mc:AlternateContent>
      </w:r>
    </w:p>
    <w:p w14:paraId="370335DF" w14:textId="6D761364" w:rsidR="00904076" w:rsidRDefault="005E135A" w:rsidP="003F6F53">
      <w:pPr>
        <w:pStyle w:val="scriptor-listitemlistlist-bdb78e1d-e6e1-4342-a1b5-e362e004318f0"/>
        <w:spacing w:after="0" w:line="276" w:lineRule="auto"/>
        <w:jc w:val="both"/>
        <w:rPr>
          <w:rFonts w:asciiTheme="minorHAnsi" w:hAnsiTheme="minorHAnsi" w:cs="Arial"/>
          <w:b/>
          <w:sz w:val="32"/>
          <w:szCs w:val="32"/>
          <w:lang w:val="en-GB"/>
        </w:rPr>
      </w:pPr>
      <w:r w:rsidRPr="00082718">
        <w:rPr>
          <w:rFonts w:asciiTheme="minorHAnsi" w:hAnsiTheme="minorHAnsi" w:cs="Arial"/>
          <w:lang w:val="en-GB"/>
        </w:rPr>
        <w:br w:type="page"/>
      </w:r>
      <w:r w:rsidR="009F45E3" w:rsidRPr="009F45E3">
        <w:rPr>
          <w:rFonts w:asciiTheme="minorHAnsi" w:hAnsiTheme="minorHAnsi" w:cs="Arial"/>
          <w:b/>
          <w:sz w:val="32"/>
          <w:szCs w:val="32"/>
          <w:lang w:val="en-GB"/>
        </w:rPr>
        <w:lastRenderedPageBreak/>
        <w:t xml:space="preserve">Morning Reflection </w:t>
      </w:r>
      <w:r w:rsidR="003F6F53" w:rsidRPr="00082718">
        <w:rPr>
          <w:rFonts w:asciiTheme="minorHAnsi" w:hAnsiTheme="minorHAnsi" w:cs="Arial"/>
          <w:b/>
          <w:sz w:val="32"/>
          <w:szCs w:val="32"/>
          <w:lang w:val="en-GB"/>
        </w:rPr>
        <w:t xml:space="preserve">Day </w:t>
      </w:r>
      <w:r w:rsidR="003F6F53">
        <w:rPr>
          <w:rFonts w:asciiTheme="minorHAnsi" w:hAnsiTheme="minorHAnsi" w:cs="Arial"/>
          <w:b/>
          <w:sz w:val="32"/>
          <w:szCs w:val="32"/>
          <w:lang w:val="en-GB"/>
        </w:rPr>
        <w:t>2</w:t>
      </w:r>
      <w:r w:rsidR="00346E68">
        <w:rPr>
          <w:rFonts w:asciiTheme="minorHAnsi" w:hAnsiTheme="minorHAnsi" w:cs="Arial"/>
          <w:b/>
          <w:sz w:val="32"/>
          <w:szCs w:val="32"/>
          <w:lang w:val="en-GB"/>
        </w:rPr>
        <w:t xml:space="preserve">: </w:t>
      </w:r>
      <w:r w:rsidR="0076338A">
        <w:rPr>
          <w:rFonts w:asciiTheme="minorHAnsi" w:hAnsiTheme="minorHAnsi" w:cs="Arial"/>
          <w:b/>
          <w:sz w:val="32"/>
          <w:szCs w:val="32"/>
          <w:lang w:val="en-GB"/>
        </w:rPr>
        <w:t>Wednesday</w:t>
      </w:r>
      <w:r w:rsidR="003F6F53" w:rsidRPr="00082718">
        <w:rPr>
          <w:rFonts w:asciiTheme="minorHAnsi" w:hAnsiTheme="minorHAnsi" w:cs="Arial"/>
          <w:b/>
          <w:sz w:val="32"/>
          <w:szCs w:val="32"/>
          <w:lang w:val="en-GB"/>
        </w:rPr>
        <w:t>, 2</w:t>
      </w:r>
      <w:r w:rsidR="005A7BEC">
        <w:rPr>
          <w:rFonts w:asciiTheme="minorHAnsi" w:hAnsiTheme="minorHAnsi" w:cs="Arial"/>
          <w:b/>
          <w:sz w:val="32"/>
          <w:szCs w:val="32"/>
          <w:lang w:val="en-GB"/>
        </w:rPr>
        <w:t>5</w:t>
      </w:r>
      <w:r w:rsidR="00346E68">
        <w:rPr>
          <w:rFonts w:asciiTheme="minorHAnsi" w:hAnsiTheme="minorHAnsi" w:cs="Arial"/>
          <w:b/>
          <w:sz w:val="32"/>
          <w:szCs w:val="32"/>
          <w:vertAlign w:val="superscript"/>
          <w:lang w:val="en-GB"/>
        </w:rPr>
        <w:t xml:space="preserve"> </w:t>
      </w:r>
      <w:r w:rsidR="003F6F53">
        <w:rPr>
          <w:rFonts w:asciiTheme="minorHAnsi" w:hAnsiTheme="minorHAnsi" w:cs="Arial"/>
          <w:b/>
          <w:sz w:val="32"/>
          <w:szCs w:val="32"/>
          <w:lang w:val="en-GB"/>
        </w:rPr>
        <w:t>September</w:t>
      </w:r>
      <w:r w:rsidR="003F6F53" w:rsidRPr="00082718">
        <w:rPr>
          <w:rFonts w:asciiTheme="minorHAnsi" w:hAnsiTheme="minorHAnsi" w:cs="Arial"/>
          <w:b/>
          <w:sz w:val="32"/>
          <w:szCs w:val="32"/>
          <w:lang w:val="en-GB"/>
        </w:rPr>
        <w:t xml:space="preserve"> 2024</w:t>
      </w:r>
    </w:p>
    <w:p w14:paraId="28EE8C8D" w14:textId="77777777" w:rsidR="00FC379F" w:rsidRDefault="00FC379F" w:rsidP="003F6F53">
      <w:pPr>
        <w:jc w:val="both"/>
        <w:rPr>
          <w:rStyle w:val="normaltextrun"/>
          <w:rFonts w:cs="Arial"/>
          <w:shd w:val="clear" w:color="auto" w:fill="FFFFFF"/>
        </w:rPr>
      </w:pPr>
    </w:p>
    <w:p w14:paraId="32BC5BBE" w14:textId="2FCFCDA3" w:rsidR="00FC379F" w:rsidRPr="00417100" w:rsidRDefault="00FC379F" w:rsidP="00417100">
      <w:pPr>
        <w:rPr>
          <w:sz w:val="28"/>
          <w:szCs w:val="28"/>
        </w:rPr>
      </w:pPr>
      <w:r w:rsidRPr="00417100">
        <w:rPr>
          <w:sz w:val="28"/>
          <w:szCs w:val="28"/>
        </w:rPr>
        <w:t>What do I hope to take away from today’s session?</w:t>
      </w:r>
    </w:p>
    <w:p w14:paraId="2BAF97DF" w14:textId="5210A96D" w:rsidR="00FC379F" w:rsidRPr="00417100" w:rsidRDefault="00340E42" w:rsidP="004171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7F83BAB" wp14:editId="0C36DB2C">
                <wp:simplePos x="0" y="0"/>
                <wp:positionH relativeFrom="margin">
                  <wp:align>left</wp:align>
                </wp:positionH>
                <wp:positionV relativeFrom="paragraph">
                  <wp:posOffset>105907</wp:posOffset>
                </wp:positionV>
                <wp:extent cx="5194300" cy="3219450"/>
                <wp:effectExtent l="0" t="0" r="25400" b="19050"/>
                <wp:wrapNone/>
                <wp:docPr id="14869174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DF403" w14:textId="77777777" w:rsidR="00340E42" w:rsidRDefault="00340E42" w:rsidP="00340E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83BAB" id="_x0000_s1036" type="#_x0000_t202" style="position:absolute;margin-left:0;margin-top:8.35pt;width:409pt;height:253.5pt;z-index:25165825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" fillcolor="white [3201]" strokeweight=".5pt">
                <v:textbox>
                  <w:txbxContent>
                    <w:p w14:paraId="3A0DF403" w14:textId="77777777" w:rsidR="00340E42" w:rsidRDefault="00340E42" w:rsidP="00340E42"/>
                  </w:txbxContent>
                </v:textbox>
                <w10:wrap anchorx="margin"/>
              </v:shape>
            </w:pict>
          </mc:Fallback>
        </mc:AlternateContent>
      </w:r>
    </w:p>
    <w:p w14:paraId="6ED1DDDE" w14:textId="77777777" w:rsidR="00FC379F" w:rsidRPr="00417100" w:rsidRDefault="00FC379F" w:rsidP="00417100">
      <w:pPr>
        <w:rPr>
          <w:sz w:val="28"/>
          <w:szCs w:val="28"/>
        </w:rPr>
      </w:pPr>
    </w:p>
    <w:p w14:paraId="11A7B75F" w14:textId="77777777" w:rsidR="00FC379F" w:rsidRPr="00417100" w:rsidRDefault="00FC379F" w:rsidP="00417100">
      <w:pPr>
        <w:rPr>
          <w:sz w:val="28"/>
          <w:szCs w:val="28"/>
        </w:rPr>
      </w:pPr>
    </w:p>
    <w:p w14:paraId="05725D62" w14:textId="77777777" w:rsidR="00FC379F" w:rsidRPr="00417100" w:rsidRDefault="00FC379F" w:rsidP="00417100">
      <w:pPr>
        <w:rPr>
          <w:sz w:val="28"/>
          <w:szCs w:val="28"/>
        </w:rPr>
      </w:pPr>
    </w:p>
    <w:p w14:paraId="1F2875EB" w14:textId="77777777" w:rsidR="00FC379F" w:rsidRPr="00417100" w:rsidRDefault="00FC379F" w:rsidP="00417100">
      <w:pPr>
        <w:rPr>
          <w:sz w:val="28"/>
          <w:szCs w:val="28"/>
        </w:rPr>
      </w:pPr>
    </w:p>
    <w:p w14:paraId="3D727C15" w14:textId="77777777" w:rsidR="00FC379F" w:rsidRPr="00417100" w:rsidRDefault="00FC379F" w:rsidP="00417100">
      <w:pPr>
        <w:rPr>
          <w:sz w:val="28"/>
          <w:szCs w:val="28"/>
        </w:rPr>
      </w:pPr>
    </w:p>
    <w:p w14:paraId="19ECB89C" w14:textId="77777777" w:rsidR="00FC379F" w:rsidRPr="00417100" w:rsidRDefault="00FC379F" w:rsidP="00417100">
      <w:pPr>
        <w:rPr>
          <w:sz w:val="28"/>
          <w:szCs w:val="28"/>
        </w:rPr>
      </w:pPr>
    </w:p>
    <w:p w14:paraId="37DDFD46" w14:textId="77777777" w:rsidR="00A132FD" w:rsidRPr="00417100" w:rsidRDefault="00A132FD" w:rsidP="00417100">
      <w:pPr>
        <w:rPr>
          <w:sz w:val="28"/>
          <w:szCs w:val="28"/>
        </w:rPr>
      </w:pPr>
    </w:p>
    <w:p w14:paraId="4573A72F" w14:textId="77777777" w:rsidR="00417100" w:rsidRPr="00417100" w:rsidRDefault="00417100" w:rsidP="00417100">
      <w:pPr>
        <w:rPr>
          <w:sz w:val="28"/>
          <w:szCs w:val="28"/>
        </w:rPr>
      </w:pPr>
    </w:p>
    <w:p w14:paraId="696349C8" w14:textId="77777777" w:rsidR="00417100" w:rsidRPr="00417100" w:rsidRDefault="00417100" w:rsidP="00417100">
      <w:pPr>
        <w:rPr>
          <w:sz w:val="28"/>
          <w:szCs w:val="28"/>
        </w:rPr>
      </w:pPr>
    </w:p>
    <w:p w14:paraId="584EB94A" w14:textId="77777777" w:rsidR="00417100" w:rsidRPr="00417100" w:rsidRDefault="00417100" w:rsidP="00417100">
      <w:pPr>
        <w:rPr>
          <w:sz w:val="28"/>
          <w:szCs w:val="28"/>
        </w:rPr>
      </w:pPr>
    </w:p>
    <w:p w14:paraId="7BBF5D4C" w14:textId="77777777" w:rsidR="00417100" w:rsidRPr="00417100" w:rsidRDefault="00417100" w:rsidP="00417100">
      <w:pPr>
        <w:rPr>
          <w:sz w:val="28"/>
          <w:szCs w:val="28"/>
        </w:rPr>
      </w:pPr>
    </w:p>
    <w:p w14:paraId="6CE110A0" w14:textId="77777777" w:rsidR="00A132FD" w:rsidRPr="00417100" w:rsidRDefault="00A132FD" w:rsidP="00417100">
      <w:pPr>
        <w:rPr>
          <w:sz w:val="28"/>
          <w:szCs w:val="28"/>
        </w:rPr>
      </w:pPr>
    </w:p>
    <w:p w14:paraId="07864895" w14:textId="77777777" w:rsidR="00A132FD" w:rsidRPr="00417100" w:rsidRDefault="00A132FD" w:rsidP="00417100">
      <w:pPr>
        <w:rPr>
          <w:sz w:val="28"/>
          <w:szCs w:val="28"/>
        </w:rPr>
      </w:pPr>
    </w:p>
    <w:p w14:paraId="3CAB9382" w14:textId="77777777" w:rsidR="00FC379F" w:rsidRPr="00417100" w:rsidRDefault="00FC379F" w:rsidP="00417100">
      <w:pPr>
        <w:rPr>
          <w:sz w:val="28"/>
          <w:szCs w:val="28"/>
        </w:rPr>
      </w:pPr>
    </w:p>
    <w:p w14:paraId="3A960D49" w14:textId="77777777" w:rsidR="00FC379F" w:rsidRPr="00417100" w:rsidRDefault="00FC379F" w:rsidP="00417100">
      <w:pPr>
        <w:rPr>
          <w:sz w:val="28"/>
          <w:szCs w:val="28"/>
        </w:rPr>
      </w:pPr>
    </w:p>
    <w:p w14:paraId="71D1585F" w14:textId="77777777" w:rsidR="00FC379F" w:rsidRPr="00417100" w:rsidRDefault="00FC379F" w:rsidP="00417100">
      <w:pPr>
        <w:rPr>
          <w:sz w:val="28"/>
          <w:szCs w:val="28"/>
        </w:rPr>
      </w:pPr>
    </w:p>
    <w:p w14:paraId="2E7F7BE4" w14:textId="657A6C20" w:rsidR="00FC379F" w:rsidRPr="00417100" w:rsidRDefault="00FC379F" w:rsidP="00417100">
      <w:pPr>
        <w:rPr>
          <w:sz w:val="28"/>
          <w:szCs w:val="28"/>
        </w:rPr>
      </w:pPr>
      <w:r w:rsidRPr="00417100">
        <w:rPr>
          <w:sz w:val="28"/>
          <w:szCs w:val="28"/>
        </w:rPr>
        <w:t>Which challenges or open questions would I like to address?</w:t>
      </w:r>
    </w:p>
    <w:p w14:paraId="1EFB0608" w14:textId="77777777" w:rsidR="00AC5EFA" w:rsidRDefault="00AC5EFA" w:rsidP="003F6F53">
      <w:pPr>
        <w:jc w:val="both"/>
        <w:rPr>
          <w:rStyle w:val="normaltextrun"/>
          <w:rFonts w:cs="Arial"/>
          <w:shd w:val="clear" w:color="auto" w:fill="FFFFFF"/>
        </w:rPr>
      </w:pPr>
    </w:p>
    <w:p w14:paraId="216FB2A7" w14:textId="197AC5C4" w:rsidR="00AC5EFA" w:rsidRDefault="00340E42" w:rsidP="003F6F53">
      <w:pPr>
        <w:jc w:val="both"/>
        <w:rPr>
          <w:rStyle w:val="normaltextrun"/>
          <w:rFonts w:cs="Arial"/>
          <w:shd w:val="clear" w:color="auto" w:fill="FFFFFF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601B54B" wp14:editId="5A94B47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194300" cy="2782956"/>
                <wp:effectExtent l="0" t="0" r="25400" b="17780"/>
                <wp:wrapNone/>
                <wp:docPr id="52252690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2782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8FB87B" w14:textId="77777777" w:rsidR="00340E42" w:rsidRDefault="00340E42" w:rsidP="00340E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1B54B" id="_x0000_s1037" type="#_x0000_t202" style="position:absolute;left:0;text-align:left;margin-left:0;margin-top:0;width:409pt;height:219.15pt;z-index:25165825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" fillcolor="white [3201]" strokeweight=".5pt">
                <v:textbox>
                  <w:txbxContent>
                    <w:p w14:paraId="768FB87B" w14:textId="77777777" w:rsidR="00340E42" w:rsidRDefault="00340E42" w:rsidP="00340E42"/>
                  </w:txbxContent>
                </v:textbox>
                <w10:wrap anchorx="margin"/>
              </v:shape>
            </w:pict>
          </mc:Fallback>
        </mc:AlternateContent>
      </w:r>
    </w:p>
    <w:p w14:paraId="7B11DE01" w14:textId="77777777" w:rsidR="003F6F53" w:rsidRPr="00082718" w:rsidRDefault="003F6F53" w:rsidP="003F6F53">
      <w:pPr>
        <w:jc w:val="both"/>
        <w:rPr>
          <w:rStyle w:val="normaltextrun"/>
          <w:rFonts w:cs="Arial"/>
          <w:shd w:val="clear" w:color="auto" w:fill="FFFFFF"/>
        </w:rPr>
      </w:pPr>
    </w:p>
    <w:p w14:paraId="53EE9D26" w14:textId="777ECD76" w:rsidR="00793B2C" w:rsidRPr="003F6F53" w:rsidRDefault="00793B2C" w:rsidP="003F6F53">
      <w:pPr>
        <w:pStyle w:val="scriptor-listitemlistlist-bdb78e1d-e6e1-4342-a1b5-e362e004318f0"/>
        <w:spacing w:after="0" w:line="276" w:lineRule="auto"/>
        <w:jc w:val="both"/>
        <w:rPr>
          <w:rFonts w:cs="Arial"/>
          <w:shd w:val="clear" w:color="auto" w:fill="FFFFFF"/>
          <w:lang w:val="en-US"/>
        </w:rPr>
      </w:pPr>
      <w:r w:rsidRPr="003F6F53">
        <w:rPr>
          <w:rFonts w:cs="Arial"/>
          <w:shd w:val="clear" w:color="auto" w:fill="FFFFFF"/>
          <w:lang w:val="en-US"/>
        </w:rPr>
        <w:br w:type="page"/>
      </w:r>
    </w:p>
    <w:p w14:paraId="5D3E6852" w14:textId="21A251D4" w:rsidR="002157C8" w:rsidRDefault="00263F7E" w:rsidP="002157C8">
      <w:pPr>
        <w:pStyle w:val="scriptor-listitemlistlist-bdb78e1d-e6e1-4342-a1b5-e362e004318f0"/>
        <w:spacing w:after="0" w:line="276" w:lineRule="auto"/>
        <w:jc w:val="both"/>
        <w:rPr>
          <w:rFonts w:asciiTheme="minorHAnsi" w:hAnsiTheme="minorHAnsi" w:cs="Arial"/>
          <w:b/>
          <w:bCs/>
          <w:sz w:val="32"/>
          <w:szCs w:val="32"/>
          <w:lang w:val="en-GB"/>
        </w:rPr>
      </w:pPr>
      <w:r>
        <w:rPr>
          <w:rFonts w:asciiTheme="minorHAnsi" w:hAnsiTheme="minorHAnsi" w:cs="Arial"/>
          <w:b/>
          <w:bCs/>
          <w:sz w:val="32"/>
          <w:szCs w:val="32"/>
          <w:lang w:val="en-GB"/>
        </w:rPr>
        <w:lastRenderedPageBreak/>
        <w:t>Halftime…</w:t>
      </w:r>
    </w:p>
    <w:p w14:paraId="423EB9F8" w14:textId="77777777" w:rsidR="00263F7E" w:rsidRPr="00082718" w:rsidRDefault="00263F7E" w:rsidP="002157C8">
      <w:pPr>
        <w:pStyle w:val="scriptor-listitemlistlist-bdb78e1d-e6e1-4342-a1b5-e362e004318f0"/>
        <w:spacing w:after="0" w:line="276" w:lineRule="auto"/>
        <w:jc w:val="both"/>
        <w:rPr>
          <w:rFonts w:asciiTheme="minorHAnsi" w:hAnsiTheme="minorHAnsi" w:cs="Arial"/>
          <w:b/>
          <w:bCs/>
          <w:sz w:val="32"/>
          <w:szCs w:val="32"/>
          <w:lang w:val="en-GB"/>
        </w:rPr>
      </w:pPr>
    </w:p>
    <w:p w14:paraId="3E34F645" w14:textId="15ACE741" w:rsidR="002157C8" w:rsidRPr="00417100" w:rsidRDefault="002157C8" w:rsidP="002157C8">
      <w:pPr>
        <w:rPr>
          <w:sz w:val="28"/>
          <w:szCs w:val="28"/>
        </w:rPr>
      </w:pPr>
      <w:r w:rsidRPr="00417100">
        <w:rPr>
          <w:sz w:val="28"/>
          <w:szCs w:val="28"/>
        </w:rPr>
        <w:t>What did I learn today?</w:t>
      </w:r>
    </w:p>
    <w:p w14:paraId="05EFCF7A" w14:textId="6272A3C9" w:rsidR="00EA0609" w:rsidRPr="00417100" w:rsidRDefault="00324644" w:rsidP="002157C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178171F" wp14:editId="2B3B7D30">
                <wp:simplePos x="0" y="0"/>
                <wp:positionH relativeFrom="margin">
                  <wp:align>left</wp:align>
                </wp:positionH>
                <wp:positionV relativeFrom="paragraph">
                  <wp:posOffset>88264</wp:posOffset>
                </wp:positionV>
                <wp:extent cx="5194300" cy="1400175"/>
                <wp:effectExtent l="0" t="0" r="25400" b="28575"/>
                <wp:wrapNone/>
                <wp:docPr id="191585404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B7B255" w14:textId="77777777" w:rsidR="00324644" w:rsidRDefault="00324644" w:rsidP="003246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171F" id="_x0000_s1038" type="#_x0000_t202" style="position:absolute;margin-left:0;margin-top:6.95pt;width:409pt;height:110.25pt;z-index:251658255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" fillcolor="white [3201]" strokeweight=".5pt">
                <v:textbox>
                  <w:txbxContent>
                    <w:p w14:paraId="23B7B255" w14:textId="77777777" w:rsidR="00324644" w:rsidRDefault="00324644" w:rsidP="00324644"/>
                  </w:txbxContent>
                </v:textbox>
                <w10:wrap anchorx="margin"/>
              </v:shape>
            </w:pict>
          </mc:Fallback>
        </mc:AlternateContent>
      </w:r>
    </w:p>
    <w:p w14:paraId="350D36CF" w14:textId="5C9886A7" w:rsidR="00EA0609" w:rsidRPr="00417100" w:rsidRDefault="00EA0609" w:rsidP="002157C8">
      <w:pPr>
        <w:rPr>
          <w:sz w:val="28"/>
          <w:szCs w:val="28"/>
        </w:rPr>
      </w:pPr>
    </w:p>
    <w:p w14:paraId="2C8FBA40" w14:textId="6046EC8F" w:rsidR="00EA0609" w:rsidRPr="00417100" w:rsidRDefault="00EA0609" w:rsidP="002157C8">
      <w:pPr>
        <w:rPr>
          <w:sz w:val="28"/>
          <w:szCs w:val="28"/>
        </w:rPr>
      </w:pPr>
    </w:p>
    <w:p w14:paraId="2C53882B" w14:textId="77777777" w:rsidR="00EA0609" w:rsidRPr="00417100" w:rsidRDefault="00EA0609" w:rsidP="002157C8">
      <w:pPr>
        <w:rPr>
          <w:sz w:val="28"/>
          <w:szCs w:val="28"/>
        </w:rPr>
      </w:pPr>
    </w:p>
    <w:p w14:paraId="3D71BC5C" w14:textId="77777777" w:rsidR="00EA0609" w:rsidRPr="00417100" w:rsidRDefault="00EA0609" w:rsidP="002157C8">
      <w:pPr>
        <w:rPr>
          <w:sz w:val="28"/>
          <w:szCs w:val="28"/>
        </w:rPr>
      </w:pPr>
    </w:p>
    <w:p w14:paraId="23681AB7" w14:textId="77777777" w:rsidR="00EA0609" w:rsidRPr="00417100" w:rsidRDefault="00EA0609" w:rsidP="002157C8">
      <w:pPr>
        <w:rPr>
          <w:sz w:val="28"/>
          <w:szCs w:val="28"/>
        </w:rPr>
      </w:pPr>
    </w:p>
    <w:p w14:paraId="10D87ECD" w14:textId="77777777" w:rsidR="002157C8" w:rsidRDefault="002157C8" w:rsidP="002157C8">
      <w:pPr>
        <w:rPr>
          <w:sz w:val="28"/>
          <w:szCs w:val="28"/>
        </w:rPr>
      </w:pPr>
    </w:p>
    <w:p w14:paraId="5DC14093" w14:textId="77777777" w:rsidR="00324644" w:rsidRPr="00417100" w:rsidRDefault="00324644" w:rsidP="002157C8">
      <w:pPr>
        <w:rPr>
          <w:sz w:val="28"/>
          <w:szCs w:val="28"/>
        </w:rPr>
      </w:pPr>
    </w:p>
    <w:p w14:paraId="5C8527C2" w14:textId="77777777" w:rsidR="002157C8" w:rsidRPr="00417100" w:rsidRDefault="002157C8" w:rsidP="002157C8">
      <w:pPr>
        <w:rPr>
          <w:sz w:val="28"/>
          <w:szCs w:val="28"/>
        </w:rPr>
      </w:pPr>
      <w:r w:rsidRPr="00417100">
        <w:rPr>
          <w:sz w:val="28"/>
          <w:szCs w:val="28"/>
        </w:rPr>
        <w:t>What can I take home with me?</w:t>
      </w:r>
    </w:p>
    <w:p w14:paraId="1A1F8D2B" w14:textId="41594497" w:rsidR="00EA0609" w:rsidRPr="00417100" w:rsidRDefault="00324644" w:rsidP="002157C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8A92DF3" wp14:editId="5669F548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5194300" cy="1428750"/>
                <wp:effectExtent l="0" t="0" r="25400" b="19050"/>
                <wp:wrapNone/>
                <wp:docPr id="15184081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10A977" w14:textId="77777777" w:rsidR="00324644" w:rsidRDefault="00324644" w:rsidP="003246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92DF3" id="_x0000_s1039" type="#_x0000_t202" style="position:absolute;margin-left:0;margin-top:9.25pt;width:409pt;height:112.5pt;z-index:2516582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" fillcolor="white [3201]" strokeweight=".5pt">
                <v:textbox>
                  <w:txbxContent>
                    <w:p w14:paraId="6510A977" w14:textId="77777777" w:rsidR="00324644" w:rsidRDefault="00324644" w:rsidP="00324644"/>
                  </w:txbxContent>
                </v:textbox>
                <w10:wrap anchorx="margin"/>
              </v:shape>
            </w:pict>
          </mc:Fallback>
        </mc:AlternateContent>
      </w:r>
    </w:p>
    <w:p w14:paraId="4B16A319" w14:textId="77777777" w:rsidR="00EA0609" w:rsidRPr="00417100" w:rsidRDefault="00EA0609" w:rsidP="002157C8">
      <w:pPr>
        <w:rPr>
          <w:sz w:val="28"/>
          <w:szCs w:val="28"/>
        </w:rPr>
      </w:pPr>
    </w:p>
    <w:p w14:paraId="2CF038E9" w14:textId="77777777" w:rsidR="00EA0609" w:rsidRPr="00417100" w:rsidRDefault="00EA0609" w:rsidP="002157C8">
      <w:pPr>
        <w:rPr>
          <w:sz w:val="28"/>
          <w:szCs w:val="28"/>
        </w:rPr>
      </w:pPr>
    </w:p>
    <w:p w14:paraId="7AAE27ED" w14:textId="77777777" w:rsidR="00EA0609" w:rsidRPr="00417100" w:rsidRDefault="00EA0609" w:rsidP="002157C8">
      <w:pPr>
        <w:rPr>
          <w:sz w:val="28"/>
          <w:szCs w:val="28"/>
        </w:rPr>
      </w:pPr>
    </w:p>
    <w:p w14:paraId="2B9348D8" w14:textId="77777777" w:rsidR="00EA0609" w:rsidRPr="00417100" w:rsidRDefault="00EA0609" w:rsidP="002157C8">
      <w:pPr>
        <w:rPr>
          <w:sz w:val="28"/>
          <w:szCs w:val="28"/>
        </w:rPr>
      </w:pPr>
    </w:p>
    <w:p w14:paraId="5AE0F109" w14:textId="77777777" w:rsidR="00EA0609" w:rsidRPr="00417100" w:rsidRDefault="00EA0609" w:rsidP="002157C8">
      <w:pPr>
        <w:rPr>
          <w:sz w:val="28"/>
          <w:szCs w:val="28"/>
        </w:rPr>
      </w:pPr>
    </w:p>
    <w:p w14:paraId="00E69C0E" w14:textId="77777777" w:rsidR="00EA0609" w:rsidRPr="00417100" w:rsidRDefault="00EA0609" w:rsidP="002157C8">
      <w:pPr>
        <w:rPr>
          <w:sz w:val="28"/>
          <w:szCs w:val="28"/>
        </w:rPr>
      </w:pPr>
    </w:p>
    <w:p w14:paraId="7D37B046" w14:textId="77777777" w:rsidR="00EA0609" w:rsidRPr="00417100" w:rsidRDefault="00EA0609" w:rsidP="002157C8">
      <w:pPr>
        <w:rPr>
          <w:sz w:val="28"/>
          <w:szCs w:val="28"/>
        </w:rPr>
      </w:pPr>
    </w:p>
    <w:p w14:paraId="3E2DEA89" w14:textId="30E11A76" w:rsidR="002157C8" w:rsidRPr="00417100" w:rsidRDefault="002157C8" w:rsidP="002157C8">
      <w:pPr>
        <w:rPr>
          <w:sz w:val="28"/>
          <w:szCs w:val="28"/>
        </w:rPr>
      </w:pPr>
      <w:r w:rsidRPr="00417100">
        <w:rPr>
          <w:sz w:val="28"/>
          <w:szCs w:val="28"/>
        </w:rPr>
        <w:t xml:space="preserve">Where should I focus my energy on </w:t>
      </w:r>
      <w:r w:rsidR="00FB54B5">
        <w:rPr>
          <w:sz w:val="28"/>
          <w:szCs w:val="28"/>
        </w:rPr>
        <w:t>D</w:t>
      </w:r>
      <w:r w:rsidRPr="00417100">
        <w:rPr>
          <w:sz w:val="28"/>
          <w:szCs w:val="28"/>
        </w:rPr>
        <w:t xml:space="preserve">ay </w:t>
      </w:r>
      <w:r w:rsidR="00FB54B5">
        <w:rPr>
          <w:sz w:val="28"/>
          <w:szCs w:val="28"/>
        </w:rPr>
        <w:t>3</w:t>
      </w:r>
      <w:r w:rsidRPr="00417100">
        <w:rPr>
          <w:sz w:val="28"/>
          <w:szCs w:val="28"/>
        </w:rPr>
        <w:t>?</w:t>
      </w:r>
    </w:p>
    <w:p w14:paraId="4766D78F" w14:textId="6459EF8E" w:rsidR="00EA0609" w:rsidRPr="00417100" w:rsidRDefault="00324644" w:rsidP="002157C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947F7B8" wp14:editId="657203DA">
                <wp:simplePos x="0" y="0"/>
                <wp:positionH relativeFrom="margin">
                  <wp:align>left</wp:align>
                </wp:positionH>
                <wp:positionV relativeFrom="paragraph">
                  <wp:posOffset>88899</wp:posOffset>
                </wp:positionV>
                <wp:extent cx="5194300" cy="1438275"/>
                <wp:effectExtent l="0" t="0" r="25400" b="28575"/>
                <wp:wrapNone/>
                <wp:docPr id="137826020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AF75B0" w14:textId="77777777" w:rsidR="00324644" w:rsidRDefault="00324644" w:rsidP="003246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7F7B8" id="_x0000_s1040" type="#_x0000_t202" style="position:absolute;margin-left:0;margin-top:7pt;width:409pt;height:113.25pt;z-index:251658257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" fillcolor="white [3201]" strokeweight=".5pt">
                <v:textbox>
                  <w:txbxContent>
                    <w:p w14:paraId="78AF75B0" w14:textId="77777777" w:rsidR="00324644" w:rsidRDefault="00324644" w:rsidP="00324644"/>
                  </w:txbxContent>
                </v:textbox>
                <w10:wrap anchorx="margin"/>
              </v:shape>
            </w:pict>
          </mc:Fallback>
        </mc:AlternateContent>
      </w:r>
    </w:p>
    <w:p w14:paraId="7163B669" w14:textId="77777777" w:rsidR="00EA0609" w:rsidRPr="00417100" w:rsidRDefault="00EA0609" w:rsidP="002157C8">
      <w:pPr>
        <w:rPr>
          <w:sz w:val="28"/>
          <w:szCs w:val="28"/>
        </w:rPr>
      </w:pPr>
    </w:p>
    <w:p w14:paraId="253D2F8D" w14:textId="77777777" w:rsidR="00EA0609" w:rsidRPr="00417100" w:rsidRDefault="00EA0609" w:rsidP="002157C8">
      <w:pPr>
        <w:rPr>
          <w:sz w:val="28"/>
          <w:szCs w:val="28"/>
        </w:rPr>
      </w:pPr>
    </w:p>
    <w:p w14:paraId="75A96F91" w14:textId="77777777" w:rsidR="00EA0609" w:rsidRPr="00417100" w:rsidRDefault="00EA0609" w:rsidP="002157C8">
      <w:pPr>
        <w:rPr>
          <w:sz w:val="28"/>
          <w:szCs w:val="28"/>
        </w:rPr>
      </w:pPr>
    </w:p>
    <w:p w14:paraId="67B3EA72" w14:textId="77777777" w:rsidR="00EA0609" w:rsidRPr="00417100" w:rsidRDefault="00EA0609" w:rsidP="002157C8">
      <w:pPr>
        <w:rPr>
          <w:sz w:val="28"/>
          <w:szCs w:val="28"/>
        </w:rPr>
      </w:pPr>
    </w:p>
    <w:p w14:paraId="41A80ECB" w14:textId="77777777" w:rsidR="00EA0609" w:rsidRPr="00417100" w:rsidRDefault="00EA0609" w:rsidP="002157C8">
      <w:pPr>
        <w:rPr>
          <w:sz w:val="28"/>
          <w:szCs w:val="28"/>
        </w:rPr>
      </w:pPr>
    </w:p>
    <w:p w14:paraId="6086E2FC" w14:textId="77777777" w:rsidR="00EA0609" w:rsidRPr="00417100" w:rsidRDefault="00EA0609" w:rsidP="002157C8">
      <w:pPr>
        <w:rPr>
          <w:sz w:val="28"/>
          <w:szCs w:val="28"/>
        </w:rPr>
      </w:pPr>
    </w:p>
    <w:p w14:paraId="028B71D9" w14:textId="77777777" w:rsidR="002157C8" w:rsidRPr="00417100" w:rsidRDefault="002157C8" w:rsidP="002157C8">
      <w:pPr>
        <w:rPr>
          <w:sz w:val="28"/>
          <w:szCs w:val="28"/>
        </w:rPr>
      </w:pPr>
    </w:p>
    <w:p w14:paraId="3AD6E546" w14:textId="1CB73251" w:rsidR="003B6FE5" w:rsidRPr="00324644" w:rsidRDefault="002157C8" w:rsidP="00324644">
      <w:pPr>
        <w:rPr>
          <w:rStyle w:val="eop"/>
          <w:sz w:val="28"/>
          <w:szCs w:val="28"/>
        </w:rPr>
      </w:pPr>
      <w:r w:rsidRPr="00417100">
        <w:rPr>
          <w:sz w:val="28"/>
          <w:szCs w:val="28"/>
        </w:rPr>
        <w:t xml:space="preserve">Who would I like to have conversations with </w:t>
      </w:r>
      <w:r w:rsidR="004C7148">
        <w:rPr>
          <w:sz w:val="28"/>
          <w:szCs w:val="28"/>
        </w:rPr>
        <w:t>on the final</w:t>
      </w:r>
      <w:r w:rsidRPr="00417100">
        <w:rPr>
          <w:sz w:val="28"/>
          <w:szCs w:val="28"/>
        </w:rPr>
        <w:t xml:space="preserve"> day</w:t>
      </w:r>
      <w:r w:rsidR="004C7148">
        <w:rPr>
          <w:sz w:val="28"/>
          <w:szCs w:val="28"/>
        </w:rPr>
        <w:t>?</w:t>
      </w:r>
    </w:p>
    <w:p w14:paraId="1BEB02E7" w14:textId="4B6A4F30" w:rsidR="003B6FE5" w:rsidRPr="00082718" w:rsidRDefault="00324644" w:rsidP="007E276E">
      <w:pPr>
        <w:pStyle w:val="scriptor-listitemlistlist-bdb78e1d-e6e1-4342-a1b5-e362e004318f0"/>
        <w:spacing w:after="0" w:line="276" w:lineRule="auto"/>
        <w:jc w:val="both"/>
        <w:rPr>
          <w:rFonts w:asciiTheme="minorHAnsi" w:hAnsiTheme="minorHAnsi" w:cs="Arial"/>
          <w:sz w:val="28"/>
          <w:szCs w:val="28"/>
          <w:lang w:val="en-GB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86CC6F8" wp14:editId="13D1EBB9">
                <wp:simplePos x="0" y="0"/>
                <wp:positionH relativeFrom="margin">
                  <wp:align>left</wp:align>
                </wp:positionH>
                <wp:positionV relativeFrom="paragraph">
                  <wp:posOffset>80009</wp:posOffset>
                </wp:positionV>
                <wp:extent cx="5194300" cy="1724025"/>
                <wp:effectExtent l="0" t="0" r="25400" b="28575"/>
                <wp:wrapNone/>
                <wp:docPr id="11075693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6D57F9" w14:textId="77777777" w:rsidR="00324644" w:rsidRDefault="00324644" w:rsidP="003246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CC6F8" id="_x0000_s1041" type="#_x0000_t202" style="position:absolute;left:0;text-align:left;margin-left:0;margin-top:6.3pt;width:409pt;height:135.75pt;z-index:25165825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vrPQIAAIU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" fillcolor="white [3201]" strokeweight=".5pt">
                <v:textbox>
                  <w:txbxContent>
                    <w:p w14:paraId="606D57F9" w14:textId="77777777" w:rsidR="00324644" w:rsidRDefault="00324644" w:rsidP="00324644"/>
                  </w:txbxContent>
                </v:textbox>
                <w10:wrap anchorx="margin"/>
              </v:shape>
            </w:pict>
          </mc:Fallback>
        </mc:AlternateContent>
      </w:r>
    </w:p>
    <w:p w14:paraId="11271F4F" w14:textId="77777777" w:rsidR="009459E8" w:rsidRPr="00082718" w:rsidRDefault="009459E8">
      <w:pPr>
        <w:rPr>
          <w:rFonts w:eastAsia="Times New Roman" w:cs="Arial"/>
          <w:sz w:val="28"/>
          <w:szCs w:val="28"/>
          <w:lang w:eastAsia="de-DE"/>
        </w:rPr>
      </w:pPr>
      <w:r w:rsidRPr="00082718">
        <w:rPr>
          <w:rFonts w:cs="Arial"/>
          <w:sz w:val="28"/>
          <w:szCs w:val="28"/>
        </w:rPr>
        <w:br w:type="page"/>
      </w:r>
    </w:p>
    <w:p w14:paraId="44ABD648" w14:textId="48046CBA" w:rsidR="000D5879" w:rsidRDefault="007D249C" w:rsidP="001C7009">
      <w:pPr>
        <w:pStyle w:val="scriptor-listitemlistlist-bdb78e1d-e6e1-4342-a1b5-e362e004318f0"/>
        <w:spacing w:after="0" w:line="276" w:lineRule="auto"/>
        <w:jc w:val="both"/>
        <w:rPr>
          <w:rFonts w:asciiTheme="minorHAnsi" w:hAnsiTheme="minorHAnsi" w:cs="Arial"/>
          <w:b/>
          <w:bCs/>
          <w:sz w:val="28"/>
          <w:szCs w:val="28"/>
          <w:lang w:val="en-GB"/>
        </w:rPr>
      </w:pPr>
      <w:r>
        <w:rPr>
          <w:rFonts w:asciiTheme="minorHAnsi" w:hAnsiTheme="minorHAnsi" w:cs="Arial"/>
          <w:b/>
          <w:bCs/>
          <w:sz w:val="28"/>
          <w:szCs w:val="28"/>
          <w:lang w:val="en-GB"/>
        </w:rPr>
        <w:lastRenderedPageBreak/>
        <w:t xml:space="preserve">Morning Reflection </w:t>
      </w:r>
      <w:r w:rsidR="002157C8">
        <w:rPr>
          <w:rFonts w:asciiTheme="minorHAnsi" w:hAnsiTheme="minorHAnsi" w:cs="Arial"/>
          <w:b/>
          <w:bCs/>
          <w:sz w:val="28"/>
          <w:szCs w:val="28"/>
          <w:lang w:val="en-GB"/>
        </w:rPr>
        <w:t xml:space="preserve">Day 3: </w:t>
      </w:r>
      <w:r w:rsidR="000D5879">
        <w:rPr>
          <w:rFonts w:asciiTheme="minorHAnsi" w:hAnsiTheme="minorHAnsi" w:cs="Arial"/>
          <w:b/>
          <w:bCs/>
          <w:sz w:val="28"/>
          <w:szCs w:val="28"/>
          <w:lang w:val="en-GB"/>
        </w:rPr>
        <w:t>Thursday, 2</w:t>
      </w:r>
      <w:r w:rsidR="00346E68">
        <w:rPr>
          <w:rFonts w:asciiTheme="minorHAnsi" w:hAnsiTheme="minorHAnsi" w:cs="Arial"/>
          <w:b/>
          <w:bCs/>
          <w:sz w:val="28"/>
          <w:szCs w:val="28"/>
          <w:lang w:val="en-GB"/>
        </w:rPr>
        <w:t xml:space="preserve">6 </w:t>
      </w:r>
      <w:r w:rsidR="000D5879">
        <w:rPr>
          <w:rFonts w:asciiTheme="minorHAnsi" w:hAnsiTheme="minorHAnsi" w:cs="Arial"/>
          <w:b/>
          <w:bCs/>
          <w:sz w:val="28"/>
          <w:szCs w:val="28"/>
          <w:lang w:val="en-GB"/>
        </w:rPr>
        <w:t>September 2024</w:t>
      </w:r>
    </w:p>
    <w:p w14:paraId="54F9A3C2" w14:textId="77777777" w:rsidR="007E276E" w:rsidRPr="00082718" w:rsidRDefault="007E276E" w:rsidP="007E276E">
      <w:pPr>
        <w:pStyle w:val="scriptor-listitemlistlist-bdb78e1d-e6e1-4342-a1b5-e362e004318f0"/>
        <w:spacing w:after="0" w:line="276" w:lineRule="auto"/>
        <w:jc w:val="both"/>
        <w:rPr>
          <w:rFonts w:asciiTheme="minorHAnsi" w:hAnsiTheme="minorHAnsi" w:cs="Arial"/>
          <w:lang w:val="en-GB"/>
        </w:rPr>
      </w:pPr>
    </w:p>
    <w:p w14:paraId="159F0DC0" w14:textId="1167E146" w:rsidR="003B6FE5" w:rsidRDefault="0085624E" w:rsidP="00417100">
      <w:pPr>
        <w:rPr>
          <w:rStyle w:val="eop"/>
          <w:rFonts w:cs="Arial"/>
          <w:shd w:val="clear" w:color="auto" w:fill="FFFFFF"/>
        </w:rPr>
      </w:pPr>
      <w:r w:rsidRPr="00417100">
        <w:rPr>
          <w:sz w:val="28"/>
          <w:szCs w:val="28"/>
        </w:rPr>
        <w:t>Which topics would I like to discuss further?</w:t>
      </w:r>
    </w:p>
    <w:p w14:paraId="1E65CF16" w14:textId="6A6EB442" w:rsidR="0085624E" w:rsidRDefault="00DF6918" w:rsidP="003B6FE5">
      <w:pPr>
        <w:pStyle w:val="scriptor-listitemlistlist-bdb78e1d-e6e1-4342-a1b5-e362e004318f0"/>
        <w:spacing w:after="0" w:line="276" w:lineRule="auto"/>
        <w:jc w:val="both"/>
        <w:rPr>
          <w:rStyle w:val="eop"/>
          <w:rFonts w:asciiTheme="minorHAnsi" w:hAnsiTheme="minorHAnsi" w:cs="Arial"/>
          <w:shd w:val="clear" w:color="auto" w:fill="FFFFFF"/>
          <w:lang w:val="en-GB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8D28466" wp14:editId="024EFB5A">
                <wp:simplePos x="0" y="0"/>
                <wp:positionH relativeFrom="margin">
                  <wp:posOffset>-635</wp:posOffset>
                </wp:positionH>
                <wp:positionV relativeFrom="paragraph">
                  <wp:posOffset>207010</wp:posOffset>
                </wp:positionV>
                <wp:extent cx="5194300" cy="4622800"/>
                <wp:effectExtent l="0" t="0" r="25400" b="25400"/>
                <wp:wrapNone/>
                <wp:docPr id="2347230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462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FD908" w14:textId="77777777" w:rsidR="00DF6918" w:rsidRDefault="00DF6918" w:rsidP="00DF6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28466" id="_x0000_s1042" type="#_x0000_t202" style="position:absolute;left:0;text-align:left;margin-left:-.05pt;margin-top:16.3pt;width:409pt;height:364pt;z-index:25165825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" fillcolor="white [3201]" strokeweight=".5pt">
                <v:textbox>
                  <w:txbxContent>
                    <w:p w14:paraId="211FD908" w14:textId="77777777" w:rsidR="00DF6918" w:rsidRDefault="00DF6918" w:rsidP="00DF6918"/>
                  </w:txbxContent>
                </v:textbox>
                <w10:wrap anchorx="margin"/>
              </v:shape>
            </w:pict>
          </mc:Fallback>
        </mc:AlternateContent>
      </w:r>
    </w:p>
    <w:p w14:paraId="4917D0EE" w14:textId="01A9CEC9" w:rsidR="0085624E" w:rsidRDefault="0085624E" w:rsidP="003B6FE5">
      <w:pPr>
        <w:pStyle w:val="scriptor-listitemlistlist-bdb78e1d-e6e1-4342-a1b5-e362e004318f0"/>
        <w:spacing w:after="0" w:line="276" w:lineRule="auto"/>
        <w:jc w:val="both"/>
        <w:rPr>
          <w:rStyle w:val="eop"/>
          <w:rFonts w:asciiTheme="minorHAnsi" w:hAnsiTheme="minorHAnsi" w:cs="Arial"/>
          <w:shd w:val="clear" w:color="auto" w:fill="FFFFFF"/>
          <w:lang w:val="en-GB"/>
        </w:rPr>
      </w:pPr>
    </w:p>
    <w:p w14:paraId="55FD51E1" w14:textId="77777777" w:rsidR="0085624E" w:rsidRDefault="0085624E" w:rsidP="003B6FE5">
      <w:pPr>
        <w:pStyle w:val="scriptor-listitemlistlist-bdb78e1d-e6e1-4342-a1b5-e362e004318f0"/>
        <w:spacing w:after="0" w:line="276" w:lineRule="auto"/>
        <w:jc w:val="both"/>
        <w:rPr>
          <w:rStyle w:val="eop"/>
          <w:rFonts w:asciiTheme="minorHAnsi" w:hAnsiTheme="minorHAnsi" w:cs="Arial"/>
          <w:shd w:val="clear" w:color="auto" w:fill="FFFFFF"/>
          <w:lang w:val="en-GB"/>
        </w:rPr>
      </w:pPr>
    </w:p>
    <w:p w14:paraId="750012E7" w14:textId="03922159" w:rsidR="00AA57C8" w:rsidRPr="00FF38C0" w:rsidRDefault="00AA57C8" w:rsidP="00FF38C0">
      <w:pPr>
        <w:rPr>
          <w:rFonts w:cs="Arial"/>
          <w:shd w:val="clear" w:color="auto" w:fill="FFFFFF"/>
        </w:rPr>
      </w:pPr>
    </w:p>
    <w:p w14:paraId="635E13B3" w14:textId="77777777" w:rsidR="00AA57C8" w:rsidRPr="00082718" w:rsidRDefault="00AA57C8" w:rsidP="00793B2C">
      <w:pPr>
        <w:rPr>
          <w:rFonts w:cs="Arial"/>
          <w:shd w:val="clear" w:color="auto" w:fill="FFFFFF"/>
        </w:rPr>
      </w:pPr>
    </w:p>
    <w:p w14:paraId="041185A8" w14:textId="77777777" w:rsidR="00AA57C8" w:rsidRPr="00082718" w:rsidRDefault="00AA57C8" w:rsidP="00793B2C">
      <w:pPr>
        <w:rPr>
          <w:rFonts w:cs="Arial"/>
          <w:shd w:val="clear" w:color="auto" w:fill="FFFFFF"/>
        </w:rPr>
      </w:pPr>
    </w:p>
    <w:p w14:paraId="74FAE40A" w14:textId="77777777" w:rsidR="00AA57C8" w:rsidRPr="00082718" w:rsidRDefault="00AA57C8" w:rsidP="00793B2C">
      <w:pPr>
        <w:rPr>
          <w:rFonts w:cs="Arial"/>
          <w:shd w:val="clear" w:color="auto" w:fill="FFFFFF"/>
        </w:rPr>
      </w:pPr>
    </w:p>
    <w:p w14:paraId="44A7B58E" w14:textId="77777777" w:rsidR="00AA57C8" w:rsidRPr="00082718" w:rsidRDefault="00AA57C8" w:rsidP="00793B2C">
      <w:pPr>
        <w:rPr>
          <w:rFonts w:cs="Arial"/>
          <w:shd w:val="clear" w:color="auto" w:fill="FFFFFF"/>
        </w:rPr>
      </w:pPr>
    </w:p>
    <w:p w14:paraId="287A27D6" w14:textId="77777777" w:rsidR="00715A7E" w:rsidRPr="00082718" w:rsidRDefault="00715A7E">
      <w:pPr>
        <w:rPr>
          <w:rFonts w:eastAsia="Times New Roman" w:cs="Arial"/>
          <w:sz w:val="28"/>
          <w:szCs w:val="28"/>
          <w:lang w:eastAsia="de-DE"/>
        </w:rPr>
      </w:pPr>
      <w:r w:rsidRPr="00082718">
        <w:rPr>
          <w:rFonts w:cs="Arial"/>
          <w:sz w:val="28"/>
          <w:szCs w:val="28"/>
        </w:rPr>
        <w:br w:type="page"/>
      </w:r>
    </w:p>
    <w:p w14:paraId="0D32AF29" w14:textId="3D7C6C73" w:rsidR="002E10BF" w:rsidRDefault="002E10BF" w:rsidP="00715A7E">
      <w:pPr>
        <w:pStyle w:val="scriptor-listitemlistlist-bdb78e1d-e6e1-4342-a1b5-e362e004318f0"/>
        <w:spacing w:after="0" w:line="276" w:lineRule="auto"/>
        <w:jc w:val="both"/>
        <w:rPr>
          <w:rFonts w:asciiTheme="minorHAnsi" w:hAnsiTheme="minorHAnsi" w:cs="Arial"/>
          <w:b/>
          <w:bCs/>
          <w:sz w:val="28"/>
          <w:szCs w:val="28"/>
          <w:lang w:val="en-GB"/>
        </w:rPr>
      </w:pPr>
      <w:r>
        <w:rPr>
          <w:rFonts w:asciiTheme="minorHAnsi" w:hAnsiTheme="minorHAnsi" w:cs="Arial"/>
          <w:b/>
          <w:bCs/>
          <w:sz w:val="28"/>
          <w:szCs w:val="28"/>
          <w:lang w:val="en-GB"/>
        </w:rPr>
        <w:lastRenderedPageBreak/>
        <w:t>General Reflections from Day 3</w:t>
      </w:r>
    </w:p>
    <w:p w14:paraId="1A0E47E3" w14:textId="286AB68B" w:rsidR="00715A7E" w:rsidRPr="00082718" w:rsidRDefault="00715A7E" w:rsidP="00715A7E">
      <w:pPr>
        <w:pStyle w:val="scriptor-listitemlistlist-bdb78e1d-e6e1-4342-a1b5-e362e004318f0"/>
        <w:spacing w:after="0" w:line="276" w:lineRule="auto"/>
        <w:jc w:val="both"/>
        <w:rPr>
          <w:rFonts w:asciiTheme="minorHAnsi" w:hAnsiTheme="minorHAnsi" w:cs="Arial"/>
          <w:b/>
          <w:bCs/>
          <w:sz w:val="28"/>
          <w:szCs w:val="28"/>
          <w:lang w:val="en-GB"/>
        </w:rPr>
      </w:pPr>
    </w:p>
    <w:p w14:paraId="30E88FC1" w14:textId="038539BB" w:rsidR="00715A7E" w:rsidRPr="00417100" w:rsidRDefault="00715A7E" w:rsidP="00417100">
      <w:pPr>
        <w:rPr>
          <w:sz w:val="28"/>
          <w:szCs w:val="28"/>
        </w:rPr>
      </w:pPr>
      <w:r w:rsidRPr="00417100">
        <w:rPr>
          <w:sz w:val="28"/>
          <w:szCs w:val="28"/>
        </w:rPr>
        <w:t>During th</w:t>
      </w:r>
      <w:r w:rsidR="00FF38C0" w:rsidRPr="00417100">
        <w:rPr>
          <w:sz w:val="28"/>
          <w:szCs w:val="28"/>
        </w:rPr>
        <w:t>e</w:t>
      </w:r>
      <w:r w:rsidRPr="00417100">
        <w:rPr>
          <w:sz w:val="28"/>
          <w:szCs w:val="28"/>
        </w:rPr>
        <w:t xml:space="preserve"> </w:t>
      </w:r>
      <w:r w:rsidR="00660248" w:rsidRPr="00417100">
        <w:rPr>
          <w:sz w:val="28"/>
          <w:szCs w:val="28"/>
        </w:rPr>
        <w:t>workshop</w:t>
      </w:r>
      <w:r w:rsidRPr="00417100">
        <w:rPr>
          <w:sz w:val="28"/>
          <w:szCs w:val="28"/>
        </w:rPr>
        <w:t>, I had talks with….</w:t>
      </w:r>
    </w:p>
    <w:p w14:paraId="313E38A2" w14:textId="30DD89FE" w:rsidR="00715A7E" w:rsidRPr="00417100" w:rsidRDefault="00DF6918" w:rsidP="004171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E039C88" wp14:editId="11F0D8E5">
                <wp:simplePos x="0" y="0"/>
                <wp:positionH relativeFrom="margin">
                  <wp:posOffset>0</wp:posOffset>
                </wp:positionH>
                <wp:positionV relativeFrom="paragraph">
                  <wp:posOffset>25400</wp:posOffset>
                </wp:positionV>
                <wp:extent cx="5194300" cy="1193800"/>
                <wp:effectExtent l="0" t="0" r="25400" b="25400"/>
                <wp:wrapNone/>
                <wp:docPr id="33969303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3EEC2" w14:textId="77777777" w:rsidR="00DF6918" w:rsidRDefault="00DF6918" w:rsidP="00DF6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39C88" id="_x0000_s1043" type="#_x0000_t202" style="position:absolute;margin-left:0;margin-top:2pt;width:409pt;height:94pt;z-index:2516582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" fillcolor="white [3201]" strokeweight=".5pt">
                <v:textbox>
                  <w:txbxContent>
                    <w:p w14:paraId="69E3EEC2" w14:textId="77777777" w:rsidR="00DF6918" w:rsidRDefault="00DF6918" w:rsidP="00DF6918"/>
                  </w:txbxContent>
                </v:textbox>
                <w10:wrap anchorx="margin"/>
              </v:shape>
            </w:pict>
          </mc:Fallback>
        </mc:AlternateContent>
      </w:r>
    </w:p>
    <w:p w14:paraId="1B1B23A0" w14:textId="63B683DC" w:rsidR="001E2AC6" w:rsidRPr="00417100" w:rsidRDefault="001E2AC6" w:rsidP="00417100">
      <w:pPr>
        <w:rPr>
          <w:sz w:val="28"/>
          <w:szCs w:val="28"/>
        </w:rPr>
      </w:pPr>
    </w:p>
    <w:p w14:paraId="5C0EAA8A" w14:textId="77777777" w:rsidR="00715A7E" w:rsidRPr="00417100" w:rsidRDefault="00715A7E" w:rsidP="00417100">
      <w:pPr>
        <w:rPr>
          <w:sz w:val="28"/>
          <w:szCs w:val="28"/>
        </w:rPr>
      </w:pPr>
    </w:p>
    <w:p w14:paraId="642D0792" w14:textId="77777777" w:rsidR="00715A7E" w:rsidRDefault="00715A7E" w:rsidP="00417100">
      <w:pPr>
        <w:rPr>
          <w:sz w:val="28"/>
          <w:szCs w:val="28"/>
        </w:rPr>
      </w:pPr>
    </w:p>
    <w:p w14:paraId="3F4D5AA9" w14:textId="77777777" w:rsidR="00417100" w:rsidRDefault="00417100" w:rsidP="00417100">
      <w:pPr>
        <w:rPr>
          <w:sz w:val="28"/>
          <w:szCs w:val="28"/>
        </w:rPr>
      </w:pPr>
    </w:p>
    <w:p w14:paraId="7CA5CBFA" w14:textId="77777777" w:rsidR="00417100" w:rsidRPr="00417100" w:rsidRDefault="00417100" w:rsidP="00417100">
      <w:pPr>
        <w:rPr>
          <w:sz w:val="28"/>
          <w:szCs w:val="28"/>
        </w:rPr>
      </w:pPr>
    </w:p>
    <w:p w14:paraId="4B894411" w14:textId="77777777" w:rsidR="00DF6918" w:rsidRDefault="00DF6918" w:rsidP="00417100">
      <w:pPr>
        <w:rPr>
          <w:sz w:val="16"/>
          <w:szCs w:val="16"/>
        </w:rPr>
      </w:pPr>
    </w:p>
    <w:p w14:paraId="39F6B757" w14:textId="5399BA34" w:rsidR="000E2348" w:rsidRPr="00417100" w:rsidRDefault="000E2348" w:rsidP="00417100">
      <w:pPr>
        <w:rPr>
          <w:sz w:val="28"/>
          <w:szCs w:val="28"/>
        </w:rPr>
      </w:pPr>
      <w:r w:rsidRPr="00417100">
        <w:rPr>
          <w:sz w:val="28"/>
          <w:szCs w:val="28"/>
        </w:rPr>
        <w:t>I think that youth could be more incorporated in these processes…</w:t>
      </w:r>
    </w:p>
    <w:p w14:paraId="48E46869" w14:textId="06B65A7F" w:rsidR="000E2348" w:rsidRPr="00417100" w:rsidRDefault="00DF6918" w:rsidP="004171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CBA7423" wp14:editId="1607D9EE">
                <wp:simplePos x="0" y="0"/>
                <wp:positionH relativeFrom="margin">
                  <wp:posOffset>0</wp:posOffset>
                </wp:positionH>
                <wp:positionV relativeFrom="paragraph">
                  <wp:posOffset>25400</wp:posOffset>
                </wp:positionV>
                <wp:extent cx="5194300" cy="1193800"/>
                <wp:effectExtent l="0" t="0" r="25400" b="25400"/>
                <wp:wrapNone/>
                <wp:docPr id="50924695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F9174" w14:textId="77777777" w:rsidR="00DF6918" w:rsidRDefault="00DF6918" w:rsidP="00DF6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A7423" id="_x0000_s1044" type="#_x0000_t202" style="position:absolute;margin-left:0;margin-top:2pt;width:409pt;height:94pt;z-index:25165826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" fillcolor="white [3201]" strokeweight=".5pt">
                <v:textbox>
                  <w:txbxContent>
                    <w:p w14:paraId="066F9174" w14:textId="77777777" w:rsidR="00DF6918" w:rsidRDefault="00DF6918" w:rsidP="00DF6918"/>
                  </w:txbxContent>
                </v:textbox>
                <w10:wrap anchorx="margin"/>
              </v:shape>
            </w:pict>
          </mc:Fallback>
        </mc:AlternateContent>
      </w:r>
    </w:p>
    <w:p w14:paraId="7D865BE2" w14:textId="77777777" w:rsidR="000E2348" w:rsidRPr="00417100" w:rsidRDefault="000E2348" w:rsidP="00417100">
      <w:pPr>
        <w:rPr>
          <w:sz w:val="28"/>
          <w:szCs w:val="28"/>
        </w:rPr>
      </w:pPr>
    </w:p>
    <w:p w14:paraId="267FE1D7" w14:textId="77777777" w:rsidR="000E2348" w:rsidRDefault="000E2348" w:rsidP="00417100">
      <w:pPr>
        <w:rPr>
          <w:sz w:val="28"/>
          <w:szCs w:val="28"/>
        </w:rPr>
      </w:pPr>
    </w:p>
    <w:p w14:paraId="327A688D" w14:textId="77777777" w:rsidR="00417100" w:rsidRDefault="00417100" w:rsidP="00417100">
      <w:pPr>
        <w:rPr>
          <w:sz w:val="28"/>
          <w:szCs w:val="28"/>
        </w:rPr>
      </w:pPr>
    </w:p>
    <w:p w14:paraId="187C2648" w14:textId="77777777" w:rsidR="00417100" w:rsidRPr="00417100" w:rsidRDefault="00417100" w:rsidP="00417100">
      <w:pPr>
        <w:rPr>
          <w:sz w:val="28"/>
          <w:szCs w:val="28"/>
        </w:rPr>
      </w:pPr>
    </w:p>
    <w:p w14:paraId="4165A6F0" w14:textId="2FD904E7" w:rsidR="00715A7E" w:rsidRPr="00417100" w:rsidRDefault="00715A7E" w:rsidP="00417100">
      <w:pPr>
        <w:rPr>
          <w:sz w:val="28"/>
          <w:szCs w:val="28"/>
        </w:rPr>
      </w:pPr>
    </w:p>
    <w:p w14:paraId="4BC00EC6" w14:textId="77777777" w:rsidR="00DF6918" w:rsidRDefault="00DF6918" w:rsidP="00417100">
      <w:pPr>
        <w:rPr>
          <w:sz w:val="16"/>
          <w:szCs w:val="16"/>
        </w:rPr>
      </w:pPr>
    </w:p>
    <w:p w14:paraId="64DFB31B" w14:textId="74FA9200" w:rsidR="00715A7E" w:rsidRPr="00417100" w:rsidRDefault="00487BF2" w:rsidP="00417100">
      <w:pPr>
        <w:rPr>
          <w:sz w:val="28"/>
          <w:szCs w:val="28"/>
        </w:rPr>
      </w:pPr>
      <w:r w:rsidRPr="00417100">
        <w:rPr>
          <w:sz w:val="28"/>
          <w:szCs w:val="28"/>
        </w:rPr>
        <w:t>These are the ideas I am taking with me</w:t>
      </w:r>
      <w:r w:rsidR="00660248" w:rsidRPr="00417100">
        <w:rPr>
          <w:sz w:val="28"/>
          <w:szCs w:val="28"/>
        </w:rPr>
        <w:t>…</w:t>
      </w:r>
    </w:p>
    <w:p w14:paraId="7B8B0123" w14:textId="27AF8CDA" w:rsidR="004B57BD" w:rsidRPr="00417100" w:rsidRDefault="00DF6918" w:rsidP="004171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4BB538D" wp14:editId="4884C2FA">
                <wp:simplePos x="0" y="0"/>
                <wp:positionH relativeFrom="margin">
                  <wp:posOffset>0</wp:posOffset>
                </wp:positionH>
                <wp:positionV relativeFrom="paragraph">
                  <wp:posOffset>24765</wp:posOffset>
                </wp:positionV>
                <wp:extent cx="5194300" cy="1193800"/>
                <wp:effectExtent l="0" t="0" r="25400" b="25400"/>
                <wp:wrapNone/>
                <wp:docPr id="3009312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8A49F" w14:textId="77777777" w:rsidR="00DF6918" w:rsidRDefault="00DF6918" w:rsidP="00DF6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B538D" id="_x0000_s1045" type="#_x0000_t202" style="position:absolute;margin-left:0;margin-top:1.95pt;width:409pt;height:94pt;z-index:25165826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" fillcolor="white [3201]" strokeweight=".5pt">
                <v:textbox>
                  <w:txbxContent>
                    <w:p w14:paraId="0828A49F" w14:textId="77777777" w:rsidR="00DF6918" w:rsidRDefault="00DF6918" w:rsidP="00DF6918"/>
                  </w:txbxContent>
                </v:textbox>
                <w10:wrap anchorx="margin"/>
              </v:shape>
            </w:pict>
          </mc:Fallback>
        </mc:AlternateContent>
      </w:r>
    </w:p>
    <w:p w14:paraId="4032D457" w14:textId="77777777" w:rsidR="00881CF5" w:rsidRPr="00417100" w:rsidRDefault="00881CF5" w:rsidP="00417100">
      <w:pPr>
        <w:rPr>
          <w:sz w:val="28"/>
          <w:szCs w:val="28"/>
        </w:rPr>
      </w:pPr>
    </w:p>
    <w:p w14:paraId="01E410DC" w14:textId="77777777" w:rsidR="00350440" w:rsidRDefault="00350440" w:rsidP="00417100">
      <w:pPr>
        <w:rPr>
          <w:sz w:val="28"/>
          <w:szCs w:val="28"/>
        </w:rPr>
      </w:pPr>
    </w:p>
    <w:p w14:paraId="2F18E59B" w14:textId="77777777" w:rsidR="00417100" w:rsidRDefault="00417100" w:rsidP="00417100">
      <w:pPr>
        <w:rPr>
          <w:sz w:val="28"/>
          <w:szCs w:val="28"/>
        </w:rPr>
      </w:pPr>
    </w:p>
    <w:p w14:paraId="06053409" w14:textId="77777777" w:rsidR="00417100" w:rsidRPr="00417100" w:rsidRDefault="00417100" w:rsidP="00417100">
      <w:pPr>
        <w:rPr>
          <w:sz w:val="28"/>
          <w:szCs w:val="28"/>
        </w:rPr>
      </w:pPr>
    </w:p>
    <w:p w14:paraId="3174615E" w14:textId="77777777" w:rsidR="00187C48" w:rsidRPr="00417100" w:rsidRDefault="00187C48" w:rsidP="00417100">
      <w:pPr>
        <w:rPr>
          <w:sz w:val="28"/>
          <w:szCs w:val="28"/>
        </w:rPr>
      </w:pPr>
    </w:p>
    <w:p w14:paraId="453CC5D4" w14:textId="77777777" w:rsidR="00DF6918" w:rsidRDefault="00DF6918" w:rsidP="00417100">
      <w:pPr>
        <w:rPr>
          <w:sz w:val="16"/>
          <w:szCs w:val="16"/>
        </w:rPr>
      </w:pPr>
    </w:p>
    <w:p w14:paraId="11DA5E70" w14:textId="43BD0384" w:rsidR="00187C48" w:rsidRPr="00417100" w:rsidRDefault="00187C48" w:rsidP="00417100">
      <w:pPr>
        <w:rPr>
          <w:sz w:val="28"/>
          <w:szCs w:val="28"/>
        </w:rPr>
      </w:pPr>
      <w:r w:rsidRPr="00417100">
        <w:rPr>
          <w:sz w:val="28"/>
          <w:szCs w:val="28"/>
        </w:rPr>
        <w:t>My next steps are…</w:t>
      </w:r>
    </w:p>
    <w:p w14:paraId="6FF18741" w14:textId="24D1BB9E" w:rsidR="004B57BD" w:rsidRPr="00417100" w:rsidRDefault="00DF6918" w:rsidP="004171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D1767EE" wp14:editId="71E1A411">
                <wp:simplePos x="0" y="0"/>
                <wp:positionH relativeFrom="margin">
                  <wp:posOffset>0</wp:posOffset>
                </wp:positionH>
                <wp:positionV relativeFrom="paragraph">
                  <wp:posOffset>24765</wp:posOffset>
                </wp:positionV>
                <wp:extent cx="5194300" cy="1193800"/>
                <wp:effectExtent l="0" t="0" r="25400" b="25400"/>
                <wp:wrapNone/>
                <wp:docPr id="23816165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E5B2D" w14:textId="77777777" w:rsidR="00DF6918" w:rsidRDefault="00DF6918" w:rsidP="00DF6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767EE" id="_x0000_s1046" type="#_x0000_t202" style="position:absolute;margin-left:0;margin-top:1.95pt;width:409pt;height:94pt;z-index:251658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" fillcolor="white [3201]" strokeweight=".5pt">
                <v:textbox>
                  <w:txbxContent>
                    <w:p w14:paraId="400E5B2D" w14:textId="77777777" w:rsidR="00DF6918" w:rsidRDefault="00DF6918" w:rsidP="00DF6918"/>
                  </w:txbxContent>
                </v:textbox>
                <w10:wrap anchorx="margin"/>
              </v:shape>
            </w:pict>
          </mc:Fallback>
        </mc:AlternateContent>
      </w:r>
    </w:p>
    <w:p w14:paraId="2B4CB2E2" w14:textId="77777777" w:rsidR="000E2348" w:rsidRPr="00417100" w:rsidRDefault="000E2348" w:rsidP="00417100">
      <w:pPr>
        <w:rPr>
          <w:sz w:val="28"/>
          <w:szCs w:val="28"/>
        </w:rPr>
      </w:pPr>
    </w:p>
    <w:p w14:paraId="5C23980F" w14:textId="77777777" w:rsidR="00C11109" w:rsidRPr="00417100" w:rsidRDefault="00C11109" w:rsidP="00417100">
      <w:pPr>
        <w:rPr>
          <w:sz w:val="28"/>
          <w:szCs w:val="28"/>
        </w:rPr>
      </w:pPr>
    </w:p>
    <w:p w14:paraId="13DEC06F" w14:textId="77777777" w:rsidR="00881CF5" w:rsidRDefault="00881CF5" w:rsidP="00417100">
      <w:pPr>
        <w:rPr>
          <w:sz w:val="28"/>
          <w:szCs w:val="28"/>
        </w:rPr>
      </w:pPr>
    </w:p>
    <w:p w14:paraId="63AAD3DE" w14:textId="77777777" w:rsidR="00417100" w:rsidRDefault="00417100" w:rsidP="00417100">
      <w:pPr>
        <w:rPr>
          <w:sz w:val="28"/>
          <w:szCs w:val="28"/>
        </w:rPr>
      </w:pPr>
    </w:p>
    <w:p w14:paraId="1F691C04" w14:textId="77777777" w:rsidR="00417100" w:rsidRPr="00417100" w:rsidRDefault="00417100" w:rsidP="00417100">
      <w:pPr>
        <w:rPr>
          <w:sz w:val="28"/>
          <w:szCs w:val="28"/>
        </w:rPr>
      </w:pPr>
    </w:p>
    <w:p w14:paraId="18605884" w14:textId="77777777" w:rsidR="00DF6918" w:rsidRDefault="00DF6918" w:rsidP="00417100">
      <w:pPr>
        <w:rPr>
          <w:sz w:val="16"/>
          <w:szCs w:val="16"/>
        </w:rPr>
      </w:pPr>
    </w:p>
    <w:p w14:paraId="674F7DA5" w14:textId="09302DF9" w:rsidR="00785C03" w:rsidRDefault="00E0021A" w:rsidP="00417100">
      <w:pPr>
        <w:rPr>
          <w:sz w:val="28"/>
          <w:szCs w:val="28"/>
        </w:rPr>
      </w:pPr>
      <w:r w:rsidRPr="00417100">
        <w:rPr>
          <w:sz w:val="28"/>
          <w:szCs w:val="28"/>
        </w:rPr>
        <w:t>I want to address</w:t>
      </w:r>
      <w:r w:rsidR="00785C03">
        <w:rPr>
          <w:sz w:val="28"/>
          <w:szCs w:val="28"/>
        </w:rPr>
        <w:t xml:space="preserve"> these open questions</w:t>
      </w:r>
      <w:r w:rsidRPr="00417100">
        <w:rPr>
          <w:sz w:val="28"/>
          <w:szCs w:val="28"/>
        </w:rPr>
        <w:t xml:space="preserve"> in</w:t>
      </w:r>
      <w:r w:rsidR="00E8059C">
        <w:rPr>
          <w:sz w:val="28"/>
          <w:szCs w:val="28"/>
        </w:rPr>
        <w:t xml:space="preserve"> the workshop </w:t>
      </w:r>
      <w:proofErr w:type="gramStart"/>
      <w:r w:rsidR="00E8059C">
        <w:rPr>
          <w:sz w:val="28"/>
          <w:szCs w:val="28"/>
        </w:rPr>
        <w:t>follow-up</w:t>
      </w:r>
      <w:proofErr w:type="gramEnd"/>
      <w:r w:rsidR="00E8059C">
        <w:rPr>
          <w:sz w:val="28"/>
          <w:szCs w:val="28"/>
        </w:rPr>
        <w:t xml:space="preserve"> </w:t>
      </w:r>
    </w:p>
    <w:p w14:paraId="299C8DD0" w14:textId="66E263AD" w:rsidR="00FF38C0" w:rsidRDefault="00E8059C" w:rsidP="00417100">
      <w:pPr>
        <w:rPr>
          <w:sz w:val="28"/>
          <w:szCs w:val="28"/>
        </w:rPr>
      </w:pPr>
      <w:r>
        <w:rPr>
          <w:sz w:val="28"/>
          <w:szCs w:val="28"/>
        </w:rPr>
        <w:t>“As</w:t>
      </w:r>
      <w:r w:rsidR="00785C03">
        <w:rPr>
          <w:sz w:val="28"/>
          <w:szCs w:val="28"/>
        </w:rPr>
        <w:t xml:space="preserve">k </w:t>
      </w:r>
      <w:r>
        <w:rPr>
          <w:sz w:val="28"/>
          <w:szCs w:val="28"/>
        </w:rPr>
        <w:t>the experts”</w:t>
      </w:r>
      <w:r w:rsidR="00D449C5">
        <w:rPr>
          <w:sz w:val="28"/>
          <w:szCs w:val="28"/>
        </w:rPr>
        <w:t xml:space="preserve"> session</w:t>
      </w:r>
      <w:r w:rsidR="00785C03">
        <w:rPr>
          <w:sz w:val="28"/>
          <w:szCs w:val="28"/>
        </w:rPr>
        <w:t>:</w:t>
      </w:r>
    </w:p>
    <w:p w14:paraId="0F04BB1E" w14:textId="4E69D344" w:rsidR="00DF6918" w:rsidRPr="00417100" w:rsidRDefault="00DF6918" w:rsidP="0041710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CDAC147" wp14:editId="1E1CAC0E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5194300" cy="1809750"/>
                <wp:effectExtent l="0" t="0" r="25400" b="19050"/>
                <wp:wrapNone/>
                <wp:docPr id="101320317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B26D8" w14:textId="77777777" w:rsidR="00DF6918" w:rsidRDefault="00DF6918" w:rsidP="00DF6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AC147" id="_x0000_s1047" type="#_x0000_t202" style="position:absolute;margin-left:0;margin-top:2.1pt;width:409pt;height:142.5pt;z-index:251658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" fillcolor="white [3201]" strokeweight=".5pt">
                <v:textbox>
                  <w:txbxContent>
                    <w:p w14:paraId="438B26D8" w14:textId="77777777" w:rsidR="00DF6918" w:rsidRDefault="00DF6918" w:rsidP="00DF6918"/>
                  </w:txbxContent>
                </v:textbox>
                <w10:wrap anchorx="margin"/>
              </v:shape>
            </w:pict>
          </mc:Fallback>
        </mc:AlternateContent>
      </w:r>
    </w:p>
    <w:sectPr w:rsidR="00DF6918" w:rsidRPr="00417100" w:rsidSect="003E0E7F">
      <w:pgSz w:w="11907" w:h="16840" w:code="9"/>
      <w:pgMar w:top="1985" w:right="1418" w:bottom="1418" w:left="1701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DD2D1" w14:textId="77777777" w:rsidR="00216776" w:rsidRDefault="00216776" w:rsidP="006460F5">
      <w:r>
        <w:separator/>
      </w:r>
    </w:p>
  </w:endnote>
  <w:endnote w:type="continuationSeparator" w:id="0">
    <w:p w14:paraId="5AFA57B1" w14:textId="77777777" w:rsidR="00216776" w:rsidRDefault="00216776" w:rsidP="006460F5">
      <w:r>
        <w:continuationSeparator/>
      </w:r>
    </w:p>
  </w:endnote>
  <w:endnote w:type="continuationNotice" w:id="1">
    <w:p w14:paraId="7F238F4D" w14:textId="77777777" w:rsidR="00216776" w:rsidRDefault="002167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18753" w14:textId="77777777" w:rsidR="006460F5" w:rsidRDefault="006460F5" w:rsidP="00D42A3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CE12E07" w14:textId="77777777" w:rsidR="006460F5" w:rsidRDefault="006460F5" w:rsidP="006460F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4FA2B" w14:textId="4C35101E" w:rsidR="007702DA" w:rsidRDefault="007702DA">
    <w:pPr>
      <w:pStyle w:val="Fuzeile"/>
      <w:jc w:val="right"/>
    </w:pPr>
  </w:p>
  <w:p w14:paraId="43572ADD" w14:textId="2772E2EB" w:rsidR="006460F5" w:rsidRDefault="006460F5" w:rsidP="006460F5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03666" w14:textId="32E0F84C" w:rsidR="00B05969" w:rsidRDefault="00B05969">
    <w:pPr>
      <w:pStyle w:val="Fuzeile"/>
      <w:jc w:val="right"/>
    </w:pPr>
  </w:p>
  <w:p w14:paraId="54A664A2" w14:textId="77777777" w:rsidR="00B05969" w:rsidRDefault="00B0596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E0F7F" w14:textId="77777777" w:rsidR="00216776" w:rsidRDefault="00216776" w:rsidP="006460F5">
      <w:bookmarkStart w:id="0" w:name="_Hlk37875464"/>
      <w:bookmarkEnd w:id="0"/>
      <w:r>
        <w:separator/>
      </w:r>
    </w:p>
  </w:footnote>
  <w:footnote w:type="continuationSeparator" w:id="0">
    <w:p w14:paraId="60146E2C" w14:textId="77777777" w:rsidR="00216776" w:rsidRDefault="00216776" w:rsidP="006460F5">
      <w:r>
        <w:continuationSeparator/>
      </w:r>
    </w:p>
  </w:footnote>
  <w:footnote w:type="continuationNotice" w:id="1">
    <w:p w14:paraId="6D7921D8" w14:textId="77777777" w:rsidR="00216776" w:rsidRDefault="002167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B2C7" w14:textId="54D5F73E" w:rsidR="006460F5" w:rsidRDefault="00FF03F8" w:rsidP="00034EC8">
    <w:pPr>
      <w:pStyle w:val="Kopfzeile"/>
      <w:jc w:val="right"/>
    </w:pPr>
    <w:r>
      <w:rPr>
        <w:noProof/>
        <w:color w:val="2B579A"/>
        <w:shd w:val="clear" w:color="auto" w:fill="E6E6E6"/>
      </w:rPr>
      <w:drawing>
        <wp:inline distT="114300" distB="114300" distL="114300" distR="114300" wp14:anchorId="4CA9C04A" wp14:editId="2742BCA3">
          <wp:extent cx="2756773" cy="758621"/>
          <wp:effectExtent l="0" t="0" r="0" b="0"/>
          <wp:docPr id="1056357467" name="Grafik 10563574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6773" cy="7586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32EFF" w14:textId="30A9B9CB" w:rsidR="003C0FE4" w:rsidRDefault="003C0FE4">
    <w:pPr>
      <w:pStyle w:val="Kopfzeile"/>
    </w:pPr>
    <w:r>
      <w:rPr>
        <w:noProof/>
        <w:color w:val="2B579A"/>
        <w:shd w:val="clear" w:color="auto" w:fill="E6E6E6"/>
        <w:lang w:eastAsia="en-GB" w:bidi="th-TH"/>
      </w:rPr>
      <w:drawing>
        <wp:anchor distT="0" distB="0" distL="114300" distR="114300" simplePos="0" relativeHeight="251660288" behindDoc="1" locked="0" layoutInCell="1" allowOverlap="1" wp14:anchorId="7A496334" wp14:editId="44899C8F">
          <wp:simplePos x="0" y="0"/>
          <wp:positionH relativeFrom="page">
            <wp:posOffset>-1225375</wp:posOffset>
          </wp:positionH>
          <wp:positionV relativeFrom="paragraph">
            <wp:posOffset>-535940</wp:posOffset>
          </wp:positionV>
          <wp:extent cx="9413174" cy="5249917"/>
          <wp:effectExtent l="0" t="0" r="0" b="8255"/>
          <wp:wrapNone/>
          <wp:docPr id="1763401605" name="Grafik 1763401605" descr="Macintosh SSD:Users:Camp:Desktop: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SSD:Users:Camp:Desktop:BG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39"/>
                  <a:stretch/>
                </pic:blipFill>
                <pic:spPr bwMode="auto">
                  <a:xfrm rot="10800000">
                    <a:off x="0" y="0"/>
                    <a:ext cx="9413174" cy="52499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145A"/>
    <w:multiLevelType w:val="hybridMultilevel"/>
    <w:tmpl w:val="C59E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080503"/>
    <w:multiLevelType w:val="hybridMultilevel"/>
    <w:tmpl w:val="ECBC8E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64DC3"/>
    <w:multiLevelType w:val="multilevel"/>
    <w:tmpl w:val="F80E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803C95"/>
    <w:multiLevelType w:val="hybridMultilevel"/>
    <w:tmpl w:val="DF7C4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22E00"/>
    <w:multiLevelType w:val="hybridMultilevel"/>
    <w:tmpl w:val="D4787B82"/>
    <w:lvl w:ilvl="0" w:tplc="7870C5C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D492F"/>
    <w:multiLevelType w:val="hybridMultilevel"/>
    <w:tmpl w:val="83969A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4D4DE0"/>
    <w:multiLevelType w:val="multilevel"/>
    <w:tmpl w:val="9D32E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DD424F"/>
    <w:multiLevelType w:val="hybridMultilevel"/>
    <w:tmpl w:val="143A4B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2097A"/>
    <w:multiLevelType w:val="multilevel"/>
    <w:tmpl w:val="9906F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8511F0"/>
    <w:multiLevelType w:val="hybridMultilevel"/>
    <w:tmpl w:val="A744865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95431"/>
    <w:multiLevelType w:val="hybridMultilevel"/>
    <w:tmpl w:val="26D663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4C1E73"/>
    <w:multiLevelType w:val="multilevel"/>
    <w:tmpl w:val="C17C5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18057A1"/>
    <w:multiLevelType w:val="hybridMultilevel"/>
    <w:tmpl w:val="05888A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83758"/>
    <w:multiLevelType w:val="multilevel"/>
    <w:tmpl w:val="B2E44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AC2EBA"/>
    <w:multiLevelType w:val="hybridMultilevel"/>
    <w:tmpl w:val="C9347A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254E4A"/>
    <w:multiLevelType w:val="multilevel"/>
    <w:tmpl w:val="70145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0E56A1"/>
    <w:multiLevelType w:val="hybridMultilevel"/>
    <w:tmpl w:val="4ABA242E"/>
    <w:lvl w:ilvl="0" w:tplc="0407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181CD5"/>
    <w:multiLevelType w:val="hybridMultilevel"/>
    <w:tmpl w:val="A87E7A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1D6C7E"/>
    <w:multiLevelType w:val="multilevel"/>
    <w:tmpl w:val="E8525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BA5CBE"/>
    <w:multiLevelType w:val="hybridMultilevel"/>
    <w:tmpl w:val="38CC6E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E975846"/>
    <w:multiLevelType w:val="hybridMultilevel"/>
    <w:tmpl w:val="70247D9E"/>
    <w:lvl w:ilvl="0" w:tplc="0809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21" w15:restartNumberingAfterBreak="0">
    <w:nsid w:val="426D0695"/>
    <w:multiLevelType w:val="hybridMultilevel"/>
    <w:tmpl w:val="6FA8F5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127CF8"/>
    <w:multiLevelType w:val="multilevel"/>
    <w:tmpl w:val="21865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7260A7"/>
    <w:multiLevelType w:val="multilevel"/>
    <w:tmpl w:val="5DFC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76F252C"/>
    <w:multiLevelType w:val="hybridMultilevel"/>
    <w:tmpl w:val="651AEC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A0021"/>
    <w:multiLevelType w:val="hybridMultilevel"/>
    <w:tmpl w:val="64E8A666"/>
    <w:lvl w:ilvl="0" w:tplc="0409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26" w15:restartNumberingAfterBreak="0">
    <w:nsid w:val="4BB93D61"/>
    <w:multiLevelType w:val="hybridMultilevel"/>
    <w:tmpl w:val="E2EE81B8"/>
    <w:lvl w:ilvl="0" w:tplc="DD1AE36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317F25"/>
    <w:multiLevelType w:val="hybridMultilevel"/>
    <w:tmpl w:val="0D443F88"/>
    <w:lvl w:ilvl="0" w:tplc="0409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28" w15:restartNumberingAfterBreak="0">
    <w:nsid w:val="53E12815"/>
    <w:multiLevelType w:val="multilevel"/>
    <w:tmpl w:val="E50C8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3EA7E5E"/>
    <w:multiLevelType w:val="hybridMultilevel"/>
    <w:tmpl w:val="0E287C0A"/>
    <w:lvl w:ilvl="0" w:tplc="0407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F912C1"/>
    <w:multiLevelType w:val="hybridMultilevel"/>
    <w:tmpl w:val="415E2C78"/>
    <w:lvl w:ilvl="0" w:tplc="501C9E3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53CCB"/>
    <w:multiLevelType w:val="hybridMultilevel"/>
    <w:tmpl w:val="144ACFD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1A2CE7"/>
    <w:multiLevelType w:val="multilevel"/>
    <w:tmpl w:val="893C4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57493E"/>
    <w:multiLevelType w:val="hybridMultilevel"/>
    <w:tmpl w:val="14AC6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BB780F"/>
    <w:multiLevelType w:val="multilevel"/>
    <w:tmpl w:val="5D96D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6F06113"/>
    <w:multiLevelType w:val="hybridMultilevel"/>
    <w:tmpl w:val="5C1AA436"/>
    <w:lvl w:ilvl="0" w:tplc="70B8DF70">
      <w:start w:val="3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0E2CA1"/>
    <w:multiLevelType w:val="hybridMultilevel"/>
    <w:tmpl w:val="D5B2A7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1A6B04"/>
    <w:multiLevelType w:val="hybridMultilevel"/>
    <w:tmpl w:val="A296F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4B08D3"/>
    <w:multiLevelType w:val="multilevel"/>
    <w:tmpl w:val="94A6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3E07BF"/>
    <w:multiLevelType w:val="hybridMultilevel"/>
    <w:tmpl w:val="DAB872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9E4361"/>
    <w:multiLevelType w:val="multilevel"/>
    <w:tmpl w:val="26AA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4CD3D3E"/>
    <w:multiLevelType w:val="multilevel"/>
    <w:tmpl w:val="67A6B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593631B"/>
    <w:multiLevelType w:val="hybridMultilevel"/>
    <w:tmpl w:val="BE8C765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29738E"/>
    <w:multiLevelType w:val="multilevel"/>
    <w:tmpl w:val="40F0AF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572542121">
    <w:abstractNumId w:val="43"/>
  </w:num>
  <w:num w:numId="2" w16cid:durableId="1205559286">
    <w:abstractNumId w:val="25"/>
  </w:num>
  <w:num w:numId="3" w16cid:durableId="2124808216">
    <w:abstractNumId w:val="20"/>
  </w:num>
  <w:num w:numId="4" w16cid:durableId="594364788">
    <w:abstractNumId w:val="27"/>
  </w:num>
  <w:num w:numId="5" w16cid:durableId="2097168306">
    <w:abstractNumId w:val="30"/>
  </w:num>
  <w:num w:numId="6" w16cid:durableId="1200702698">
    <w:abstractNumId w:val="35"/>
  </w:num>
  <w:num w:numId="7" w16cid:durableId="1496190889">
    <w:abstractNumId w:val="4"/>
  </w:num>
  <w:num w:numId="8" w16cid:durableId="225772549">
    <w:abstractNumId w:val="19"/>
  </w:num>
  <w:num w:numId="9" w16cid:durableId="444808172">
    <w:abstractNumId w:val="33"/>
  </w:num>
  <w:num w:numId="10" w16cid:durableId="440222269">
    <w:abstractNumId w:val="11"/>
  </w:num>
  <w:num w:numId="11" w16cid:durableId="1339506748">
    <w:abstractNumId w:val="6"/>
  </w:num>
  <w:num w:numId="12" w16cid:durableId="1123571168">
    <w:abstractNumId w:val="15"/>
  </w:num>
  <w:num w:numId="13" w16cid:durableId="1854220068">
    <w:abstractNumId w:val="41"/>
  </w:num>
  <w:num w:numId="14" w16cid:durableId="718091841">
    <w:abstractNumId w:val="23"/>
  </w:num>
  <w:num w:numId="15" w16cid:durableId="1616402851">
    <w:abstractNumId w:val="28"/>
  </w:num>
  <w:num w:numId="16" w16cid:durableId="1912617369">
    <w:abstractNumId w:val="0"/>
  </w:num>
  <w:num w:numId="17" w16cid:durableId="741374008">
    <w:abstractNumId w:val="14"/>
  </w:num>
  <w:num w:numId="18" w16cid:durableId="801270391">
    <w:abstractNumId w:val="17"/>
  </w:num>
  <w:num w:numId="19" w16cid:durableId="419835250">
    <w:abstractNumId w:val="24"/>
  </w:num>
  <w:num w:numId="20" w16cid:durableId="2140371094">
    <w:abstractNumId w:val="36"/>
  </w:num>
  <w:num w:numId="21" w16cid:durableId="977341394">
    <w:abstractNumId w:val="7"/>
  </w:num>
  <w:num w:numId="22" w16cid:durableId="777289153">
    <w:abstractNumId w:val="38"/>
  </w:num>
  <w:num w:numId="23" w16cid:durableId="1712627">
    <w:abstractNumId w:val="2"/>
  </w:num>
  <w:num w:numId="24" w16cid:durableId="1055207">
    <w:abstractNumId w:val="34"/>
  </w:num>
  <w:num w:numId="25" w16cid:durableId="368650940">
    <w:abstractNumId w:val="18"/>
  </w:num>
  <w:num w:numId="26" w16cid:durableId="979848568">
    <w:abstractNumId w:val="32"/>
  </w:num>
  <w:num w:numId="27" w16cid:durableId="487017088">
    <w:abstractNumId w:val="8"/>
  </w:num>
  <w:num w:numId="28" w16cid:durableId="641545604">
    <w:abstractNumId w:val="22"/>
  </w:num>
  <w:num w:numId="29" w16cid:durableId="1380665436">
    <w:abstractNumId w:val="3"/>
  </w:num>
  <w:num w:numId="30" w16cid:durableId="225342250">
    <w:abstractNumId w:val="37"/>
  </w:num>
  <w:num w:numId="31" w16cid:durableId="921723609">
    <w:abstractNumId w:val="1"/>
  </w:num>
  <w:num w:numId="32" w16cid:durableId="92018003">
    <w:abstractNumId w:val="31"/>
  </w:num>
  <w:num w:numId="33" w16cid:durableId="81685398">
    <w:abstractNumId w:val="9"/>
  </w:num>
  <w:num w:numId="34" w16cid:durableId="1947155914">
    <w:abstractNumId w:val="21"/>
  </w:num>
  <w:num w:numId="35" w16cid:durableId="241646927">
    <w:abstractNumId w:val="42"/>
  </w:num>
  <w:num w:numId="36" w16cid:durableId="170072866">
    <w:abstractNumId w:val="10"/>
  </w:num>
  <w:num w:numId="37" w16cid:durableId="433285061">
    <w:abstractNumId w:val="40"/>
  </w:num>
  <w:num w:numId="38" w16cid:durableId="1076590894">
    <w:abstractNumId w:val="13"/>
  </w:num>
  <w:num w:numId="39" w16cid:durableId="199782176">
    <w:abstractNumId w:val="5"/>
  </w:num>
  <w:num w:numId="40" w16cid:durableId="2050185735">
    <w:abstractNumId w:val="26"/>
  </w:num>
  <w:num w:numId="41" w16cid:durableId="1685789891">
    <w:abstractNumId w:val="12"/>
  </w:num>
  <w:num w:numId="42" w16cid:durableId="1140457701">
    <w:abstractNumId w:val="39"/>
  </w:num>
  <w:num w:numId="43" w16cid:durableId="1956404634">
    <w:abstractNumId w:val="16"/>
  </w:num>
  <w:num w:numId="44" w16cid:durableId="178442431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24A"/>
    <w:rsid w:val="000000EA"/>
    <w:rsid w:val="00002178"/>
    <w:rsid w:val="000045A0"/>
    <w:rsid w:val="00013242"/>
    <w:rsid w:val="00021375"/>
    <w:rsid w:val="0002187E"/>
    <w:rsid w:val="000234D3"/>
    <w:rsid w:val="000260A3"/>
    <w:rsid w:val="00031202"/>
    <w:rsid w:val="000319F6"/>
    <w:rsid w:val="00034297"/>
    <w:rsid w:val="00034EC8"/>
    <w:rsid w:val="00042D2C"/>
    <w:rsid w:val="00045B57"/>
    <w:rsid w:val="0005074A"/>
    <w:rsid w:val="00050E1C"/>
    <w:rsid w:val="000573CB"/>
    <w:rsid w:val="00071F68"/>
    <w:rsid w:val="00082718"/>
    <w:rsid w:val="0009184E"/>
    <w:rsid w:val="000918B7"/>
    <w:rsid w:val="00092405"/>
    <w:rsid w:val="00092BE9"/>
    <w:rsid w:val="00094324"/>
    <w:rsid w:val="000A0C71"/>
    <w:rsid w:val="000A477E"/>
    <w:rsid w:val="000A4DAC"/>
    <w:rsid w:val="000B50C5"/>
    <w:rsid w:val="000C0FEF"/>
    <w:rsid w:val="000C42AB"/>
    <w:rsid w:val="000C570D"/>
    <w:rsid w:val="000D079B"/>
    <w:rsid w:val="000D45AA"/>
    <w:rsid w:val="000D5879"/>
    <w:rsid w:val="000E2348"/>
    <w:rsid w:val="000E57F1"/>
    <w:rsid w:val="000F7B15"/>
    <w:rsid w:val="0010167D"/>
    <w:rsid w:val="0010666D"/>
    <w:rsid w:val="00111CA4"/>
    <w:rsid w:val="00111D38"/>
    <w:rsid w:val="00112D89"/>
    <w:rsid w:val="00114377"/>
    <w:rsid w:val="00133243"/>
    <w:rsid w:val="00135EBB"/>
    <w:rsid w:val="00144FF3"/>
    <w:rsid w:val="00146CB6"/>
    <w:rsid w:val="001503B5"/>
    <w:rsid w:val="00151E93"/>
    <w:rsid w:val="001560E6"/>
    <w:rsid w:val="00156E35"/>
    <w:rsid w:val="00164B7E"/>
    <w:rsid w:val="001654D3"/>
    <w:rsid w:val="00165EF8"/>
    <w:rsid w:val="00171E2D"/>
    <w:rsid w:val="001845F6"/>
    <w:rsid w:val="00187C48"/>
    <w:rsid w:val="00197048"/>
    <w:rsid w:val="00197D83"/>
    <w:rsid w:val="001A0F02"/>
    <w:rsid w:val="001A42B1"/>
    <w:rsid w:val="001B6689"/>
    <w:rsid w:val="001B7533"/>
    <w:rsid w:val="001B76D0"/>
    <w:rsid w:val="001C7009"/>
    <w:rsid w:val="001C76E1"/>
    <w:rsid w:val="001D3E0C"/>
    <w:rsid w:val="001D5F75"/>
    <w:rsid w:val="001D72F4"/>
    <w:rsid w:val="001E2AC6"/>
    <w:rsid w:val="001E3204"/>
    <w:rsid w:val="001E7477"/>
    <w:rsid w:val="001F3110"/>
    <w:rsid w:val="001F3919"/>
    <w:rsid w:val="00202303"/>
    <w:rsid w:val="0020352A"/>
    <w:rsid w:val="00205485"/>
    <w:rsid w:val="00206FF7"/>
    <w:rsid w:val="00215482"/>
    <w:rsid w:val="002157C8"/>
    <w:rsid w:val="002163F7"/>
    <w:rsid w:val="00216776"/>
    <w:rsid w:val="0023218D"/>
    <w:rsid w:val="00243C1B"/>
    <w:rsid w:val="002455E0"/>
    <w:rsid w:val="00245AEB"/>
    <w:rsid w:val="00245D02"/>
    <w:rsid w:val="00247504"/>
    <w:rsid w:val="002546FE"/>
    <w:rsid w:val="00256B1D"/>
    <w:rsid w:val="002604E1"/>
    <w:rsid w:val="002605E2"/>
    <w:rsid w:val="00260F13"/>
    <w:rsid w:val="00260F4A"/>
    <w:rsid w:val="00263F7E"/>
    <w:rsid w:val="00264551"/>
    <w:rsid w:val="002666D0"/>
    <w:rsid w:val="002829ED"/>
    <w:rsid w:val="00285BB0"/>
    <w:rsid w:val="00290696"/>
    <w:rsid w:val="00291940"/>
    <w:rsid w:val="00291F30"/>
    <w:rsid w:val="00294C66"/>
    <w:rsid w:val="002A482B"/>
    <w:rsid w:val="002A50B5"/>
    <w:rsid w:val="002A7AF4"/>
    <w:rsid w:val="002A7FC8"/>
    <w:rsid w:val="002B108D"/>
    <w:rsid w:val="002B2318"/>
    <w:rsid w:val="002B3A58"/>
    <w:rsid w:val="002B49CD"/>
    <w:rsid w:val="002B4BD7"/>
    <w:rsid w:val="002B5866"/>
    <w:rsid w:val="002B6D8B"/>
    <w:rsid w:val="002B79CE"/>
    <w:rsid w:val="002B7C95"/>
    <w:rsid w:val="002C782B"/>
    <w:rsid w:val="002C7FF5"/>
    <w:rsid w:val="002D221B"/>
    <w:rsid w:val="002D29BF"/>
    <w:rsid w:val="002D585E"/>
    <w:rsid w:val="002E0ACF"/>
    <w:rsid w:val="002E10BF"/>
    <w:rsid w:val="002E55AF"/>
    <w:rsid w:val="002E562B"/>
    <w:rsid w:val="002F0D6E"/>
    <w:rsid w:val="002F14AF"/>
    <w:rsid w:val="002F4B96"/>
    <w:rsid w:val="002F6F1D"/>
    <w:rsid w:val="002F75F3"/>
    <w:rsid w:val="0030264C"/>
    <w:rsid w:val="00302A07"/>
    <w:rsid w:val="0031438F"/>
    <w:rsid w:val="003151BF"/>
    <w:rsid w:val="00317A59"/>
    <w:rsid w:val="00322FCF"/>
    <w:rsid w:val="00324644"/>
    <w:rsid w:val="00330B3E"/>
    <w:rsid w:val="0033179F"/>
    <w:rsid w:val="0033258F"/>
    <w:rsid w:val="00334863"/>
    <w:rsid w:val="00334D03"/>
    <w:rsid w:val="00335E88"/>
    <w:rsid w:val="00336BBB"/>
    <w:rsid w:val="00340E42"/>
    <w:rsid w:val="00343EE4"/>
    <w:rsid w:val="00346E68"/>
    <w:rsid w:val="00350440"/>
    <w:rsid w:val="00354532"/>
    <w:rsid w:val="00355DB3"/>
    <w:rsid w:val="00364DC1"/>
    <w:rsid w:val="00366B19"/>
    <w:rsid w:val="0037067C"/>
    <w:rsid w:val="003718D3"/>
    <w:rsid w:val="003742CD"/>
    <w:rsid w:val="003838B1"/>
    <w:rsid w:val="0038516B"/>
    <w:rsid w:val="00386FFA"/>
    <w:rsid w:val="0039310D"/>
    <w:rsid w:val="00395750"/>
    <w:rsid w:val="0039798A"/>
    <w:rsid w:val="003B6B4D"/>
    <w:rsid w:val="003B6FE5"/>
    <w:rsid w:val="003C0FE4"/>
    <w:rsid w:val="003C14AF"/>
    <w:rsid w:val="003C3B9D"/>
    <w:rsid w:val="003C7128"/>
    <w:rsid w:val="003D0E76"/>
    <w:rsid w:val="003E0E7F"/>
    <w:rsid w:val="003E1662"/>
    <w:rsid w:val="003E2281"/>
    <w:rsid w:val="003E3572"/>
    <w:rsid w:val="003F186F"/>
    <w:rsid w:val="003F33CA"/>
    <w:rsid w:val="003F3710"/>
    <w:rsid w:val="003F59AD"/>
    <w:rsid w:val="003F6F53"/>
    <w:rsid w:val="004035C6"/>
    <w:rsid w:val="0040659A"/>
    <w:rsid w:val="00411250"/>
    <w:rsid w:val="0041316A"/>
    <w:rsid w:val="00417100"/>
    <w:rsid w:val="00420E2F"/>
    <w:rsid w:val="00421A66"/>
    <w:rsid w:val="004239A9"/>
    <w:rsid w:val="00425981"/>
    <w:rsid w:val="0043053B"/>
    <w:rsid w:val="004335D9"/>
    <w:rsid w:val="00434171"/>
    <w:rsid w:val="00434FDF"/>
    <w:rsid w:val="00436032"/>
    <w:rsid w:val="00443984"/>
    <w:rsid w:val="0044631A"/>
    <w:rsid w:val="00446341"/>
    <w:rsid w:val="00446EEE"/>
    <w:rsid w:val="00447878"/>
    <w:rsid w:val="00447D55"/>
    <w:rsid w:val="00467A02"/>
    <w:rsid w:val="004700DD"/>
    <w:rsid w:val="004725FB"/>
    <w:rsid w:val="00472B2F"/>
    <w:rsid w:val="0047340A"/>
    <w:rsid w:val="004739B0"/>
    <w:rsid w:val="004744B3"/>
    <w:rsid w:val="00476F12"/>
    <w:rsid w:val="0048249F"/>
    <w:rsid w:val="004825C8"/>
    <w:rsid w:val="00486E5E"/>
    <w:rsid w:val="0048761C"/>
    <w:rsid w:val="00487BF2"/>
    <w:rsid w:val="004955EF"/>
    <w:rsid w:val="004A0E32"/>
    <w:rsid w:val="004B0836"/>
    <w:rsid w:val="004B0B10"/>
    <w:rsid w:val="004B3194"/>
    <w:rsid w:val="004B3E3C"/>
    <w:rsid w:val="004B57BD"/>
    <w:rsid w:val="004B7156"/>
    <w:rsid w:val="004C43E0"/>
    <w:rsid w:val="004C4D59"/>
    <w:rsid w:val="004C5089"/>
    <w:rsid w:val="004C6AF1"/>
    <w:rsid w:val="004C7148"/>
    <w:rsid w:val="004D7B84"/>
    <w:rsid w:val="004E2E07"/>
    <w:rsid w:val="004E58BD"/>
    <w:rsid w:val="0050039F"/>
    <w:rsid w:val="005035F7"/>
    <w:rsid w:val="005140E6"/>
    <w:rsid w:val="00516505"/>
    <w:rsid w:val="005360CE"/>
    <w:rsid w:val="00537339"/>
    <w:rsid w:val="0054023D"/>
    <w:rsid w:val="00540686"/>
    <w:rsid w:val="00543821"/>
    <w:rsid w:val="005449BC"/>
    <w:rsid w:val="00547139"/>
    <w:rsid w:val="0054798C"/>
    <w:rsid w:val="0055185E"/>
    <w:rsid w:val="00552BAE"/>
    <w:rsid w:val="005534E1"/>
    <w:rsid w:val="00556B25"/>
    <w:rsid w:val="00561F03"/>
    <w:rsid w:val="00571D27"/>
    <w:rsid w:val="0057272A"/>
    <w:rsid w:val="00572F89"/>
    <w:rsid w:val="00573F67"/>
    <w:rsid w:val="005768F6"/>
    <w:rsid w:val="00581AE1"/>
    <w:rsid w:val="00583829"/>
    <w:rsid w:val="00592512"/>
    <w:rsid w:val="00592607"/>
    <w:rsid w:val="0059388D"/>
    <w:rsid w:val="00595779"/>
    <w:rsid w:val="005A0501"/>
    <w:rsid w:val="005A0B95"/>
    <w:rsid w:val="005A2286"/>
    <w:rsid w:val="005A342F"/>
    <w:rsid w:val="005A4A62"/>
    <w:rsid w:val="005A7BEC"/>
    <w:rsid w:val="005A9526"/>
    <w:rsid w:val="005B05A8"/>
    <w:rsid w:val="005B0FF2"/>
    <w:rsid w:val="005C28DB"/>
    <w:rsid w:val="005D673C"/>
    <w:rsid w:val="005D6D93"/>
    <w:rsid w:val="005E1310"/>
    <w:rsid w:val="005E135A"/>
    <w:rsid w:val="005E4D03"/>
    <w:rsid w:val="005F2334"/>
    <w:rsid w:val="005F24FB"/>
    <w:rsid w:val="005F7559"/>
    <w:rsid w:val="00600C85"/>
    <w:rsid w:val="0060532E"/>
    <w:rsid w:val="006113B1"/>
    <w:rsid w:val="00612B52"/>
    <w:rsid w:val="0061377E"/>
    <w:rsid w:val="00613EB1"/>
    <w:rsid w:val="00622335"/>
    <w:rsid w:val="006257A5"/>
    <w:rsid w:val="00626E02"/>
    <w:rsid w:val="00630866"/>
    <w:rsid w:val="00637C95"/>
    <w:rsid w:val="00640353"/>
    <w:rsid w:val="00642D9E"/>
    <w:rsid w:val="00643D09"/>
    <w:rsid w:val="006460F5"/>
    <w:rsid w:val="0065161A"/>
    <w:rsid w:val="006564BD"/>
    <w:rsid w:val="00660248"/>
    <w:rsid w:val="00666581"/>
    <w:rsid w:val="00667110"/>
    <w:rsid w:val="0067320B"/>
    <w:rsid w:val="00680828"/>
    <w:rsid w:val="006809D6"/>
    <w:rsid w:val="0068356C"/>
    <w:rsid w:val="006873F1"/>
    <w:rsid w:val="00693A6A"/>
    <w:rsid w:val="00696E1A"/>
    <w:rsid w:val="006A1483"/>
    <w:rsid w:val="006A18A4"/>
    <w:rsid w:val="006B0D28"/>
    <w:rsid w:val="006B706E"/>
    <w:rsid w:val="006C3178"/>
    <w:rsid w:val="006C3802"/>
    <w:rsid w:val="006C63AC"/>
    <w:rsid w:val="006C67A0"/>
    <w:rsid w:val="006D529C"/>
    <w:rsid w:val="006D5CF1"/>
    <w:rsid w:val="006E09AA"/>
    <w:rsid w:val="006E1538"/>
    <w:rsid w:val="006E197E"/>
    <w:rsid w:val="006E2AAA"/>
    <w:rsid w:val="006E2AEF"/>
    <w:rsid w:val="006E30FA"/>
    <w:rsid w:val="006E4887"/>
    <w:rsid w:val="006E4AA5"/>
    <w:rsid w:val="006F0F5F"/>
    <w:rsid w:val="006F195B"/>
    <w:rsid w:val="006F1FF6"/>
    <w:rsid w:val="006F2D50"/>
    <w:rsid w:val="007015E5"/>
    <w:rsid w:val="00702289"/>
    <w:rsid w:val="00705684"/>
    <w:rsid w:val="00710777"/>
    <w:rsid w:val="00713925"/>
    <w:rsid w:val="00714065"/>
    <w:rsid w:val="007146D6"/>
    <w:rsid w:val="00714B04"/>
    <w:rsid w:val="00715A7E"/>
    <w:rsid w:val="00722DD1"/>
    <w:rsid w:val="007236A9"/>
    <w:rsid w:val="007239EB"/>
    <w:rsid w:val="00725222"/>
    <w:rsid w:val="0073167E"/>
    <w:rsid w:val="00732CD6"/>
    <w:rsid w:val="00734941"/>
    <w:rsid w:val="007368AB"/>
    <w:rsid w:val="007436FA"/>
    <w:rsid w:val="00755806"/>
    <w:rsid w:val="00757042"/>
    <w:rsid w:val="0076131A"/>
    <w:rsid w:val="0076338A"/>
    <w:rsid w:val="007665DC"/>
    <w:rsid w:val="007671A2"/>
    <w:rsid w:val="00767C51"/>
    <w:rsid w:val="007702DA"/>
    <w:rsid w:val="00771332"/>
    <w:rsid w:val="0077144B"/>
    <w:rsid w:val="00772BD9"/>
    <w:rsid w:val="00772CDC"/>
    <w:rsid w:val="00774E82"/>
    <w:rsid w:val="00777C11"/>
    <w:rsid w:val="007813C3"/>
    <w:rsid w:val="00781EDA"/>
    <w:rsid w:val="007831D8"/>
    <w:rsid w:val="00785C03"/>
    <w:rsid w:val="00786124"/>
    <w:rsid w:val="0079023D"/>
    <w:rsid w:val="00793B2C"/>
    <w:rsid w:val="007A4405"/>
    <w:rsid w:val="007B13E8"/>
    <w:rsid w:val="007B4D3F"/>
    <w:rsid w:val="007B5E38"/>
    <w:rsid w:val="007B74E3"/>
    <w:rsid w:val="007B7B90"/>
    <w:rsid w:val="007B7DED"/>
    <w:rsid w:val="007C524C"/>
    <w:rsid w:val="007C5F70"/>
    <w:rsid w:val="007D249C"/>
    <w:rsid w:val="007D51C4"/>
    <w:rsid w:val="007D59D3"/>
    <w:rsid w:val="007D5A29"/>
    <w:rsid w:val="007E276E"/>
    <w:rsid w:val="007E2A91"/>
    <w:rsid w:val="007E411E"/>
    <w:rsid w:val="007E5324"/>
    <w:rsid w:val="007E5562"/>
    <w:rsid w:val="007E7F50"/>
    <w:rsid w:val="007F1F05"/>
    <w:rsid w:val="007F2D11"/>
    <w:rsid w:val="007F44D3"/>
    <w:rsid w:val="00801EEB"/>
    <w:rsid w:val="008035C5"/>
    <w:rsid w:val="00807650"/>
    <w:rsid w:val="00815CAD"/>
    <w:rsid w:val="00821E69"/>
    <w:rsid w:val="00824BF4"/>
    <w:rsid w:val="0083075E"/>
    <w:rsid w:val="00833B98"/>
    <w:rsid w:val="008364C3"/>
    <w:rsid w:val="008366EF"/>
    <w:rsid w:val="00840B24"/>
    <w:rsid w:val="00845E83"/>
    <w:rsid w:val="0085451F"/>
    <w:rsid w:val="00854C60"/>
    <w:rsid w:val="0085624E"/>
    <w:rsid w:val="008609A6"/>
    <w:rsid w:val="00870B52"/>
    <w:rsid w:val="00873901"/>
    <w:rsid w:val="00873EF6"/>
    <w:rsid w:val="00881374"/>
    <w:rsid w:val="00881C25"/>
    <w:rsid w:val="00881CF5"/>
    <w:rsid w:val="00882D88"/>
    <w:rsid w:val="00887757"/>
    <w:rsid w:val="008939F1"/>
    <w:rsid w:val="00895192"/>
    <w:rsid w:val="008A0A11"/>
    <w:rsid w:val="008A1BFC"/>
    <w:rsid w:val="008A1C1E"/>
    <w:rsid w:val="008A6218"/>
    <w:rsid w:val="008A6221"/>
    <w:rsid w:val="008A674B"/>
    <w:rsid w:val="008A7FE0"/>
    <w:rsid w:val="008B2059"/>
    <w:rsid w:val="008B2489"/>
    <w:rsid w:val="008B3CDB"/>
    <w:rsid w:val="008B5E45"/>
    <w:rsid w:val="008B72C0"/>
    <w:rsid w:val="008C25DE"/>
    <w:rsid w:val="008C7F06"/>
    <w:rsid w:val="008D0202"/>
    <w:rsid w:val="008D09C0"/>
    <w:rsid w:val="008D0F96"/>
    <w:rsid w:val="008D14C4"/>
    <w:rsid w:val="008D1B27"/>
    <w:rsid w:val="008D2481"/>
    <w:rsid w:val="008D38F4"/>
    <w:rsid w:val="008D5394"/>
    <w:rsid w:val="008D61E9"/>
    <w:rsid w:val="008D71C4"/>
    <w:rsid w:val="008E026B"/>
    <w:rsid w:val="008E2525"/>
    <w:rsid w:val="008E3F5D"/>
    <w:rsid w:val="008E7F5E"/>
    <w:rsid w:val="008F08B1"/>
    <w:rsid w:val="008F2491"/>
    <w:rsid w:val="008F4844"/>
    <w:rsid w:val="0090132B"/>
    <w:rsid w:val="00902EFC"/>
    <w:rsid w:val="00903042"/>
    <w:rsid w:val="009033F1"/>
    <w:rsid w:val="00904076"/>
    <w:rsid w:val="0090719A"/>
    <w:rsid w:val="00914749"/>
    <w:rsid w:val="00914B6D"/>
    <w:rsid w:val="009175A3"/>
    <w:rsid w:val="009225DB"/>
    <w:rsid w:val="00922ED3"/>
    <w:rsid w:val="00923F91"/>
    <w:rsid w:val="009261C3"/>
    <w:rsid w:val="00931C43"/>
    <w:rsid w:val="009358C4"/>
    <w:rsid w:val="00937E7E"/>
    <w:rsid w:val="00942325"/>
    <w:rsid w:val="009459E8"/>
    <w:rsid w:val="009468AD"/>
    <w:rsid w:val="009503EF"/>
    <w:rsid w:val="009515EE"/>
    <w:rsid w:val="00951BE3"/>
    <w:rsid w:val="0096074C"/>
    <w:rsid w:val="00963EEC"/>
    <w:rsid w:val="009723D3"/>
    <w:rsid w:val="00972DC9"/>
    <w:rsid w:val="0097472E"/>
    <w:rsid w:val="00983342"/>
    <w:rsid w:val="00991736"/>
    <w:rsid w:val="00993398"/>
    <w:rsid w:val="009950E4"/>
    <w:rsid w:val="009954A2"/>
    <w:rsid w:val="009967BC"/>
    <w:rsid w:val="009A2709"/>
    <w:rsid w:val="009A36CD"/>
    <w:rsid w:val="009B2FF8"/>
    <w:rsid w:val="009C36DA"/>
    <w:rsid w:val="009C3F3C"/>
    <w:rsid w:val="009D158F"/>
    <w:rsid w:val="009D4FD6"/>
    <w:rsid w:val="009E02DD"/>
    <w:rsid w:val="009E1B7E"/>
    <w:rsid w:val="009E731F"/>
    <w:rsid w:val="009E7754"/>
    <w:rsid w:val="009E780C"/>
    <w:rsid w:val="009F41F0"/>
    <w:rsid w:val="009F45E3"/>
    <w:rsid w:val="00A02B74"/>
    <w:rsid w:val="00A035BA"/>
    <w:rsid w:val="00A121E5"/>
    <w:rsid w:val="00A132FD"/>
    <w:rsid w:val="00A1428A"/>
    <w:rsid w:val="00A207D3"/>
    <w:rsid w:val="00A20BAF"/>
    <w:rsid w:val="00A21BAF"/>
    <w:rsid w:val="00A21DF9"/>
    <w:rsid w:val="00A25043"/>
    <w:rsid w:val="00A313D3"/>
    <w:rsid w:val="00A360F3"/>
    <w:rsid w:val="00A4686A"/>
    <w:rsid w:val="00A4689E"/>
    <w:rsid w:val="00A47942"/>
    <w:rsid w:val="00A50767"/>
    <w:rsid w:val="00A52DC0"/>
    <w:rsid w:val="00A64071"/>
    <w:rsid w:val="00A715C4"/>
    <w:rsid w:val="00A73A05"/>
    <w:rsid w:val="00A76257"/>
    <w:rsid w:val="00A8767E"/>
    <w:rsid w:val="00A91B61"/>
    <w:rsid w:val="00A93790"/>
    <w:rsid w:val="00A976F1"/>
    <w:rsid w:val="00AA0183"/>
    <w:rsid w:val="00AA0921"/>
    <w:rsid w:val="00AA57C8"/>
    <w:rsid w:val="00AB1162"/>
    <w:rsid w:val="00AB63B4"/>
    <w:rsid w:val="00AC1E60"/>
    <w:rsid w:val="00AC5EFA"/>
    <w:rsid w:val="00AC7711"/>
    <w:rsid w:val="00AD6A10"/>
    <w:rsid w:val="00AE63D5"/>
    <w:rsid w:val="00AF3683"/>
    <w:rsid w:val="00B0149F"/>
    <w:rsid w:val="00B047B1"/>
    <w:rsid w:val="00B05969"/>
    <w:rsid w:val="00B1501F"/>
    <w:rsid w:val="00B1640C"/>
    <w:rsid w:val="00B21A58"/>
    <w:rsid w:val="00B24DF8"/>
    <w:rsid w:val="00B277ED"/>
    <w:rsid w:val="00B3148F"/>
    <w:rsid w:val="00B35069"/>
    <w:rsid w:val="00B35943"/>
    <w:rsid w:val="00B416D4"/>
    <w:rsid w:val="00B47734"/>
    <w:rsid w:val="00B53E82"/>
    <w:rsid w:val="00B643B5"/>
    <w:rsid w:val="00B66D00"/>
    <w:rsid w:val="00B66E25"/>
    <w:rsid w:val="00B71C08"/>
    <w:rsid w:val="00B756C9"/>
    <w:rsid w:val="00B75A13"/>
    <w:rsid w:val="00B76C56"/>
    <w:rsid w:val="00B84352"/>
    <w:rsid w:val="00B8441B"/>
    <w:rsid w:val="00B870EF"/>
    <w:rsid w:val="00B87DFD"/>
    <w:rsid w:val="00B90FA9"/>
    <w:rsid w:val="00B91697"/>
    <w:rsid w:val="00B91DBF"/>
    <w:rsid w:val="00B9471B"/>
    <w:rsid w:val="00B94891"/>
    <w:rsid w:val="00B96EAC"/>
    <w:rsid w:val="00BA2CB6"/>
    <w:rsid w:val="00BB46C4"/>
    <w:rsid w:val="00BB4CC4"/>
    <w:rsid w:val="00BB5D05"/>
    <w:rsid w:val="00BB734E"/>
    <w:rsid w:val="00BC04BE"/>
    <w:rsid w:val="00BC2B89"/>
    <w:rsid w:val="00BC37DC"/>
    <w:rsid w:val="00BD2C88"/>
    <w:rsid w:val="00BD3427"/>
    <w:rsid w:val="00BD45B1"/>
    <w:rsid w:val="00BD5981"/>
    <w:rsid w:val="00BD64E8"/>
    <w:rsid w:val="00BD6C04"/>
    <w:rsid w:val="00BD6D4D"/>
    <w:rsid w:val="00BE05DE"/>
    <w:rsid w:val="00BE2561"/>
    <w:rsid w:val="00BE49D1"/>
    <w:rsid w:val="00BE6C31"/>
    <w:rsid w:val="00BF46D5"/>
    <w:rsid w:val="00BF539E"/>
    <w:rsid w:val="00BF601D"/>
    <w:rsid w:val="00BF65C3"/>
    <w:rsid w:val="00BF6F69"/>
    <w:rsid w:val="00C10BA7"/>
    <w:rsid w:val="00C11109"/>
    <w:rsid w:val="00C147BE"/>
    <w:rsid w:val="00C1642C"/>
    <w:rsid w:val="00C16AEC"/>
    <w:rsid w:val="00C229C7"/>
    <w:rsid w:val="00C2648C"/>
    <w:rsid w:val="00C26EF0"/>
    <w:rsid w:val="00C3541B"/>
    <w:rsid w:val="00C36830"/>
    <w:rsid w:val="00C40370"/>
    <w:rsid w:val="00C43EAA"/>
    <w:rsid w:val="00C502DC"/>
    <w:rsid w:val="00C5320A"/>
    <w:rsid w:val="00C64CB8"/>
    <w:rsid w:val="00C65DBB"/>
    <w:rsid w:val="00C67056"/>
    <w:rsid w:val="00C72688"/>
    <w:rsid w:val="00C73269"/>
    <w:rsid w:val="00C81709"/>
    <w:rsid w:val="00C856DC"/>
    <w:rsid w:val="00C94838"/>
    <w:rsid w:val="00C97340"/>
    <w:rsid w:val="00CA3157"/>
    <w:rsid w:val="00CA4A16"/>
    <w:rsid w:val="00CB061E"/>
    <w:rsid w:val="00CB65D2"/>
    <w:rsid w:val="00CC2ADA"/>
    <w:rsid w:val="00CC477A"/>
    <w:rsid w:val="00CC5251"/>
    <w:rsid w:val="00CC7001"/>
    <w:rsid w:val="00CD24CA"/>
    <w:rsid w:val="00CD6843"/>
    <w:rsid w:val="00CE0E16"/>
    <w:rsid w:val="00CE1382"/>
    <w:rsid w:val="00CE4A0D"/>
    <w:rsid w:val="00CF0E8C"/>
    <w:rsid w:val="00CF1631"/>
    <w:rsid w:val="00CF250C"/>
    <w:rsid w:val="00CF581E"/>
    <w:rsid w:val="00CF7FFC"/>
    <w:rsid w:val="00D037A8"/>
    <w:rsid w:val="00D05070"/>
    <w:rsid w:val="00D06998"/>
    <w:rsid w:val="00D07B43"/>
    <w:rsid w:val="00D104C3"/>
    <w:rsid w:val="00D172FE"/>
    <w:rsid w:val="00D279C9"/>
    <w:rsid w:val="00D339C1"/>
    <w:rsid w:val="00D34562"/>
    <w:rsid w:val="00D3669F"/>
    <w:rsid w:val="00D42A39"/>
    <w:rsid w:val="00D449C5"/>
    <w:rsid w:val="00D479B5"/>
    <w:rsid w:val="00D52559"/>
    <w:rsid w:val="00D53960"/>
    <w:rsid w:val="00D55527"/>
    <w:rsid w:val="00D571EF"/>
    <w:rsid w:val="00D600E5"/>
    <w:rsid w:val="00D63BC6"/>
    <w:rsid w:val="00D63E5B"/>
    <w:rsid w:val="00D71F9B"/>
    <w:rsid w:val="00D74FB2"/>
    <w:rsid w:val="00D80C1D"/>
    <w:rsid w:val="00D80E6F"/>
    <w:rsid w:val="00D851DE"/>
    <w:rsid w:val="00D86575"/>
    <w:rsid w:val="00D95A62"/>
    <w:rsid w:val="00DA6B15"/>
    <w:rsid w:val="00DA6C86"/>
    <w:rsid w:val="00DB395B"/>
    <w:rsid w:val="00DB5A5A"/>
    <w:rsid w:val="00DB6ABF"/>
    <w:rsid w:val="00DC2A16"/>
    <w:rsid w:val="00DC717B"/>
    <w:rsid w:val="00DD0FDE"/>
    <w:rsid w:val="00DD5312"/>
    <w:rsid w:val="00DD69F8"/>
    <w:rsid w:val="00DD6A1F"/>
    <w:rsid w:val="00DE37C4"/>
    <w:rsid w:val="00DE4EDA"/>
    <w:rsid w:val="00DE5935"/>
    <w:rsid w:val="00DF024A"/>
    <w:rsid w:val="00DF0A9F"/>
    <w:rsid w:val="00DF4B1B"/>
    <w:rsid w:val="00DF5498"/>
    <w:rsid w:val="00DF5972"/>
    <w:rsid w:val="00DF62CA"/>
    <w:rsid w:val="00DF6918"/>
    <w:rsid w:val="00E0021A"/>
    <w:rsid w:val="00E01F15"/>
    <w:rsid w:val="00E046EF"/>
    <w:rsid w:val="00E15B43"/>
    <w:rsid w:val="00E24A39"/>
    <w:rsid w:val="00E317BE"/>
    <w:rsid w:val="00E36182"/>
    <w:rsid w:val="00E4213A"/>
    <w:rsid w:val="00E42F2C"/>
    <w:rsid w:val="00E47A90"/>
    <w:rsid w:val="00E62656"/>
    <w:rsid w:val="00E62A85"/>
    <w:rsid w:val="00E63143"/>
    <w:rsid w:val="00E7230C"/>
    <w:rsid w:val="00E72BC4"/>
    <w:rsid w:val="00E769B7"/>
    <w:rsid w:val="00E76A8A"/>
    <w:rsid w:val="00E8059C"/>
    <w:rsid w:val="00E811F8"/>
    <w:rsid w:val="00E81D67"/>
    <w:rsid w:val="00E82056"/>
    <w:rsid w:val="00E86D3C"/>
    <w:rsid w:val="00E9063B"/>
    <w:rsid w:val="00E9090F"/>
    <w:rsid w:val="00E92261"/>
    <w:rsid w:val="00E92475"/>
    <w:rsid w:val="00E930EA"/>
    <w:rsid w:val="00E96418"/>
    <w:rsid w:val="00E968F7"/>
    <w:rsid w:val="00E9699B"/>
    <w:rsid w:val="00EA0609"/>
    <w:rsid w:val="00EA5B8A"/>
    <w:rsid w:val="00EA70CD"/>
    <w:rsid w:val="00EB1356"/>
    <w:rsid w:val="00EB3BD8"/>
    <w:rsid w:val="00EB65AC"/>
    <w:rsid w:val="00EC5AE5"/>
    <w:rsid w:val="00ED5008"/>
    <w:rsid w:val="00EF2034"/>
    <w:rsid w:val="00EF587D"/>
    <w:rsid w:val="00EF5883"/>
    <w:rsid w:val="00EF7EE5"/>
    <w:rsid w:val="00F012F4"/>
    <w:rsid w:val="00F016ED"/>
    <w:rsid w:val="00F03697"/>
    <w:rsid w:val="00F04F40"/>
    <w:rsid w:val="00F0625F"/>
    <w:rsid w:val="00F10A37"/>
    <w:rsid w:val="00F14EE9"/>
    <w:rsid w:val="00F2157F"/>
    <w:rsid w:val="00F22F3A"/>
    <w:rsid w:val="00F24E73"/>
    <w:rsid w:val="00F25CCA"/>
    <w:rsid w:val="00F27DD1"/>
    <w:rsid w:val="00F31008"/>
    <w:rsid w:val="00F334AB"/>
    <w:rsid w:val="00F334C5"/>
    <w:rsid w:val="00F359DD"/>
    <w:rsid w:val="00F36A66"/>
    <w:rsid w:val="00F401F8"/>
    <w:rsid w:val="00F44D2A"/>
    <w:rsid w:val="00F470A4"/>
    <w:rsid w:val="00F47A70"/>
    <w:rsid w:val="00F5144C"/>
    <w:rsid w:val="00F53FCE"/>
    <w:rsid w:val="00F56150"/>
    <w:rsid w:val="00F617BD"/>
    <w:rsid w:val="00F64CC8"/>
    <w:rsid w:val="00F709C5"/>
    <w:rsid w:val="00F72DBE"/>
    <w:rsid w:val="00F810E7"/>
    <w:rsid w:val="00F85BAC"/>
    <w:rsid w:val="00F92E54"/>
    <w:rsid w:val="00F939B2"/>
    <w:rsid w:val="00FA3C29"/>
    <w:rsid w:val="00FA41AE"/>
    <w:rsid w:val="00FB1E1D"/>
    <w:rsid w:val="00FB54B5"/>
    <w:rsid w:val="00FB6A07"/>
    <w:rsid w:val="00FB6B4E"/>
    <w:rsid w:val="00FC06C1"/>
    <w:rsid w:val="00FC379F"/>
    <w:rsid w:val="00FD3AFE"/>
    <w:rsid w:val="00FD43E6"/>
    <w:rsid w:val="00FE628C"/>
    <w:rsid w:val="00FE65F9"/>
    <w:rsid w:val="00FF03F8"/>
    <w:rsid w:val="00FF1D08"/>
    <w:rsid w:val="00FF1E31"/>
    <w:rsid w:val="00FF38C0"/>
    <w:rsid w:val="00FF410E"/>
    <w:rsid w:val="017CF41A"/>
    <w:rsid w:val="01D5BCC7"/>
    <w:rsid w:val="01E6C096"/>
    <w:rsid w:val="027AFA4D"/>
    <w:rsid w:val="03C0D2A4"/>
    <w:rsid w:val="03DBC237"/>
    <w:rsid w:val="04CE3307"/>
    <w:rsid w:val="059A02E4"/>
    <w:rsid w:val="078F44FF"/>
    <w:rsid w:val="07B5A46C"/>
    <w:rsid w:val="07C76703"/>
    <w:rsid w:val="07D38884"/>
    <w:rsid w:val="080531ED"/>
    <w:rsid w:val="08618977"/>
    <w:rsid w:val="09F29920"/>
    <w:rsid w:val="0A347F4A"/>
    <w:rsid w:val="0ACB5975"/>
    <w:rsid w:val="0AE4DE46"/>
    <w:rsid w:val="0B3C4F3D"/>
    <w:rsid w:val="0CE72F29"/>
    <w:rsid w:val="0D5A7090"/>
    <w:rsid w:val="0D7D8BBE"/>
    <w:rsid w:val="0E149143"/>
    <w:rsid w:val="0E4F0CEA"/>
    <w:rsid w:val="0FC51F2A"/>
    <w:rsid w:val="101AB7A3"/>
    <w:rsid w:val="10E97925"/>
    <w:rsid w:val="1145244D"/>
    <w:rsid w:val="1164112F"/>
    <w:rsid w:val="13792B87"/>
    <w:rsid w:val="137B1834"/>
    <w:rsid w:val="145E6223"/>
    <w:rsid w:val="15D520F0"/>
    <w:rsid w:val="16176D4C"/>
    <w:rsid w:val="1617C516"/>
    <w:rsid w:val="16627566"/>
    <w:rsid w:val="16BB5735"/>
    <w:rsid w:val="16D60412"/>
    <w:rsid w:val="1713BEDB"/>
    <w:rsid w:val="17D27FC0"/>
    <w:rsid w:val="186554FD"/>
    <w:rsid w:val="1876A96F"/>
    <w:rsid w:val="18DECB92"/>
    <w:rsid w:val="18E5A7A1"/>
    <w:rsid w:val="1917E23D"/>
    <w:rsid w:val="1A618A32"/>
    <w:rsid w:val="1B53B86D"/>
    <w:rsid w:val="1BFCF322"/>
    <w:rsid w:val="1D0135B5"/>
    <w:rsid w:val="1E6D874B"/>
    <w:rsid w:val="1ED0ECC8"/>
    <w:rsid w:val="1F909EA8"/>
    <w:rsid w:val="1FBFCFD1"/>
    <w:rsid w:val="2090427D"/>
    <w:rsid w:val="2194937A"/>
    <w:rsid w:val="229B1D5A"/>
    <w:rsid w:val="22DE4151"/>
    <w:rsid w:val="2340F86E"/>
    <w:rsid w:val="2341B3C8"/>
    <w:rsid w:val="23D7762F"/>
    <w:rsid w:val="2446249A"/>
    <w:rsid w:val="246FF8EC"/>
    <w:rsid w:val="247F67F3"/>
    <w:rsid w:val="26789930"/>
    <w:rsid w:val="269A5569"/>
    <w:rsid w:val="27203B06"/>
    <w:rsid w:val="27765BA6"/>
    <w:rsid w:val="279606D6"/>
    <w:rsid w:val="28007FD8"/>
    <w:rsid w:val="28402F25"/>
    <w:rsid w:val="29F50882"/>
    <w:rsid w:val="2A7E8C18"/>
    <w:rsid w:val="2B410D21"/>
    <w:rsid w:val="2B6D4787"/>
    <w:rsid w:val="2D86FEE1"/>
    <w:rsid w:val="2D9E6145"/>
    <w:rsid w:val="2DC2754A"/>
    <w:rsid w:val="2E6F8B60"/>
    <w:rsid w:val="2E9C6236"/>
    <w:rsid w:val="2F61B0FC"/>
    <w:rsid w:val="2FFB2B3A"/>
    <w:rsid w:val="309F51BA"/>
    <w:rsid w:val="30B4A8B9"/>
    <w:rsid w:val="30DE5EF1"/>
    <w:rsid w:val="3177C25B"/>
    <w:rsid w:val="31D0187F"/>
    <w:rsid w:val="31E4F40F"/>
    <w:rsid w:val="3295E66D"/>
    <w:rsid w:val="329F9516"/>
    <w:rsid w:val="332DFFAE"/>
    <w:rsid w:val="3375AB0C"/>
    <w:rsid w:val="3482210F"/>
    <w:rsid w:val="34DC5D1A"/>
    <w:rsid w:val="35073752"/>
    <w:rsid w:val="36241333"/>
    <w:rsid w:val="36913468"/>
    <w:rsid w:val="37229469"/>
    <w:rsid w:val="379A5D6C"/>
    <w:rsid w:val="37E666CB"/>
    <w:rsid w:val="381C9931"/>
    <w:rsid w:val="38C1CC24"/>
    <w:rsid w:val="39A7A6B4"/>
    <w:rsid w:val="39FA34C7"/>
    <w:rsid w:val="3A0755B5"/>
    <w:rsid w:val="3A5C0F3F"/>
    <w:rsid w:val="3A75707B"/>
    <w:rsid w:val="3B510402"/>
    <w:rsid w:val="3BA90CEB"/>
    <w:rsid w:val="3BE1E1AE"/>
    <w:rsid w:val="3E4E9BDB"/>
    <w:rsid w:val="3EE4D628"/>
    <w:rsid w:val="3EFE980D"/>
    <w:rsid w:val="3F50553F"/>
    <w:rsid w:val="3F63BD4D"/>
    <w:rsid w:val="3FB077BA"/>
    <w:rsid w:val="4085BB7C"/>
    <w:rsid w:val="41CD57F0"/>
    <w:rsid w:val="426CA2EE"/>
    <w:rsid w:val="436183E8"/>
    <w:rsid w:val="43B9BA05"/>
    <w:rsid w:val="4570D496"/>
    <w:rsid w:val="462B00C7"/>
    <w:rsid w:val="468D4C20"/>
    <w:rsid w:val="469924AA"/>
    <w:rsid w:val="47A2BE05"/>
    <w:rsid w:val="47B3EF45"/>
    <w:rsid w:val="47FF5F7A"/>
    <w:rsid w:val="494C77A2"/>
    <w:rsid w:val="49F30A74"/>
    <w:rsid w:val="4A58E027"/>
    <w:rsid w:val="4A7FD2BF"/>
    <w:rsid w:val="4AABF641"/>
    <w:rsid w:val="4AC7DAF5"/>
    <w:rsid w:val="4B4736A5"/>
    <w:rsid w:val="4B85F2CF"/>
    <w:rsid w:val="4D35C9BF"/>
    <w:rsid w:val="4D97C6DD"/>
    <w:rsid w:val="4E03F166"/>
    <w:rsid w:val="4E49189B"/>
    <w:rsid w:val="4EB30DCB"/>
    <w:rsid w:val="4F600650"/>
    <w:rsid w:val="4F927AC5"/>
    <w:rsid w:val="50A0E79A"/>
    <w:rsid w:val="50CB41D3"/>
    <w:rsid w:val="50E2DFEC"/>
    <w:rsid w:val="513A2B15"/>
    <w:rsid w:val="51FB3603"/>
    <w:rsid w:val="528BD99E"/>
    <w:rsid w:val="52F932AF"/>
    <w:rsid w:val="5307F18D"/>
    <w:rsid w:val="53A356D4"/>
    <w:rsid w:val="53CD5383"/>
    <w:rsid w:val="53D4472F"/>
    <w:rsid w:val="5414F491"/>
    <w:rsid w:val="54D678D3"/>
    <w:rsid w:val="54F707E5"/>
    <w:rsid w:val="55D1B46E"/>
    <w:rsid w:val="55EC9404"/>
    <w:rsid w:val="56041C31"/>
    <w:rsid w:val="575BC0D9"/>
    <w:rsid w:val="57E5E413"/>
    <w:rsid w:val="57EE8893"/>
    <w:rsid w:val="58F9F5C2"/>
    <w:rsid w:val="591AB680"/>
    <w:rsid w:val="59BB6BC1"/>
    <w:rsid w:val="5A0BF093"/>
    <w:rsid w:val="5A6D3F23"/>
    <w:rsid w:val="5A8DE096"/>
    <w:rsid w:val="5AF6109E"/>
    <w:rsid w:val="5B6C502F"/>
    <w:rsid w:val="5BC8F05F"/>
    <w:rsid w:val="5D53CFB2"/>
    <w:rsid w:val="5DF9248E"/>
    <w:rsid w:val="5E5B2019"/>
    <w:rsid w:val="5E973300"/>
    <w:rsid w:val="5EDB3334"/>
    <w:rsid w:val="5F090DCC"/>
    <w:rsid w:val="60017C2E"/>
    <w:rsid w:val="6227E5CA"/>
    <w:rsid w:val="64AE9CDA"/>
    <w:rsid w:val="6549FDA4"/>
    <w:rsid w:val="65D8033A"/>
    <w:rsid w:val="66CE4976"/>
    <w:rsid w:val="67CE59F6"/>
    <w:rsid w:val="685001C8"/>
    <w:rsid w:val="6915003B"/>
    <w:rsid w:val="695B9AA6"/>
    <w:rsid w:val="6ADA165F"/>
    <w:rsid w:val="6B077E50"/>
    <w:rsid w:val="6C2D6D3F"/>
    <w:rsid w:val="6C79E0CB"/>
    <w:rsid w:val="6CE0110B"/>
    <w:rsid w:val="6F76A579"/>
    <w:rsid w:val="709E5015"/>
    <w:rsid w:val="714D64BC"/>
    <w:rsid w:val="71BD4D2E"/>
    <w:rsid w:val="7288E032"/>
    <w:rsid w:val="72B2CC67"/>
    <w:rsid w:val="72C64D6B"/>
    <w:rsid w:val="72E2E485"/>
    <w:rsid w:val="73361B11"/>
    <w:rsid w:val="734FC274"/>
    <w:rsid w:val="7356B429"/>
    <w:rsid w:val="73BD5411"/>
    <w:rsid w:val="746388BF"/>
    <w:rsid w:val="74757321"/>
    <w:rsid w:val="74FA62DD"/>
    <w:rsid w:val="75DD3BDD"/>
    <w:rsid w:val="764B3A86"/>
    <w:rsid w:val="7698B67D"/>
    <w:rsid w:val="7969671C"/>
    <w:rsid w:val="799627F3"/>
    <w:rsid w:val="799831C7"/>
    <w:rsid w:val="7A6349EC"/>
    <w:rsid w:val="7AC352D0"/>
    <w:rsid w:val="7B49A717"/>
    <w:rsid w:val="7CE45F70"/>
    <w:rsid w:val="7D4E36A1"/>
    <w:rsid w:val="7E8DB5CA"/>
    <w:rsid w:val="7F027581"/>
    <w:rsid w:val="7F22B2FD"/>
    <w:rsid w:val="7F2812CB"/>
    <w:rsid w:val="7FF6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BFE111"/>
  <w15:docId w15:val="{3F121DC0-05C0-4AFE-BC86-4220BA27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B4B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45B57"/>
    <w:pPr>
      <w:keepNext/>
      <w:keepLines/>
      <w:spacing w:before="240" w:after="120"/>
      <w:jc w:val="both"/>
      <w:outlineLvl w:val="1"/>
    </w:pPr>
    <w:rPr>
      <w:rFonts w:ascii="Arial" w:eastAsiaTheme="majorEastAsia" w:hAnsi="Arial" w:cstheme="majorBidi"/>
      <w:b/>
      <w:bCs/>
      <w:color w:val="000000" w:themeColor="text1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86E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6460F5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460F5"/>
  </w:style>
  <w:style w:type="character" w:styleId="Seitenzahl">
    <w:name w:val="page number"/>
    <w:basedOn w:val="Absatz-Standardschriftart"/>
    <w:uiPriority w:val="99"/>
    <w:semiHidden/>
    <w:unhideWhenUsed/>
    <w:rsid w:val="006460F5"/>
  </w:style>
  <w:style w:type="paragraph" w:styleId="Kopfzeile">
    <w:name w:val="header"/>
    <w:basedOn w:val="Standard"/>
    <w:link w:val="KopfzeileZchn"/>
    <w:uiPriority w:val="99"/>
    <w:unhideWhenUsed/>
    <w:rsid w:val="006460F5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460F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60F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60F5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45B57"/>
    <w:rPr>
      <w:rFonts w:ascii="Arial" w:eastAsiaTheme="majorEastAsia" w:hAnsi="Arial" w:cstheme="majorBidi"/>
      <w:b/>
      <w:bCs/>
      <w:color w:val="000000" w:themeColor="text1"/>
      <w:szCs w:val="26"/>
      <w:lang w:val="en-GB"/>
    </w:rPr>
  </w:style>
  <w:style w:type="paragraph" w:styleId="Listenabsatz">
    <w:name w:val="List Paragraph"/>
    <w:aliases w:val="Dot pt,F5 List Paragraph,List Paragraph1,No Spacing1,List Paragraph Char Char Char,Indicator Text,Colorful List - Accent 11,Numbered Para 1,Bullet 1,Bullet Points,List Paragraph2,MAIN CONTENT,List Paragraph12,Normal numbered"/>
    <w:basedOn w:val="Standard"/>
    <w:link w:val="ListenabsatzZchn"/>
    <w:uiPriority w:val="34"/>
    <w:qFormat/>
    <w:rsid w:val="00045B57"/>
    <w:pPr>
      <w:ind w:left="720"/>
      <w:contextualSpacing/>
      <w:jc w:val="both"/>
    </w:pPr>
    <w:rPr>
      <w:rFonts w:ascii="Arial" w:eastAsia="MS Mincho" w:hAnsi="Arial" w:cs="Times New Roman"/>
      <w:sz w:val="22"/>
    </w:rPr>
  </w:style>
  <w:style w:type="paragraph" w:customStyle="1" w:styleId="TableParagraph">
    <w:name w:val="Table Paragraph"/>
    <w:basedOn w:val="Standard"/>
    <w:uiPriority w:val="1"/>
    <w:qFormat/>
    <w:rsid w:val="00045B57"/>
    <w:pPr>
      <w:widowControl w:val="0"/>
    </w:pPr>
    <w:rPr>
      <w:rFonts w:eastAsia="MS Mincho"/>
      <w:sz w:val="22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8170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8170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81709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8170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81709"/>
    <w:rPr>
      <w:b/>
      <w:bCs/>
      <w:sz w:val="20"/>
      <w:szCs w:val="20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86E5E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table" w:styleId="Tabellenraster">
    <w:name w:val="Table Grid"/>
    <w:basedOn w:val="NormaleTabelle"/>
    <w:uiPriority w:val="39"/>
    <w:rsid w:val="00486E5E"/>
    <w:rPr>
      <w:rFonts w:ascii="Cambria" w:eastAsia="MS Mincho" w:hAnsi="Cambria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E3572"/>
    <w:rPr>
      <w:color w:val="0000FF" w:themeColor="hyperlink"/>
      <w:u w:val="single"/>
    </w:rPr>
  </w:style>
  <w:style w:type="paragraph" w:customStyle="1" w:styleId="js-truncate--single">
    <w:name w:val="js-truncate--single"/>
    <w:basedOn w:val="Standard"/>
    <w:rsid w:val="00AC771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StandardWeb">
    <w:name w:val="Normal (Web)"/>
    <w:basedOn w:val="Standard"/>
    <w:uiPriority w:val="99"/>
    <w:unhideWhenUsed/>
    <w:rsid w:val="00AC771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ervorhebung">
    <w:name w:val="Emphasis"/>
    <w:basedOn w:val="Absatz-Standardschriftart"/>
    <w:uiPriority w:val="20"/>
    <w:qFormat/>
    <w:rsid w:val="00821E69"/>
    <w:rPr>
      <w:i/>
      <w:iCs/>
    </w:rPr>
  </w:style>
  <w:style w:type="paragraph" w:customStyle="1" w:styleId="Default">
    <w:name w:val="Default"/>
    <w:rsid w:val="0050039F"/>
    <w:pPr>
      <w:autoSpaceDE w:val="0"/>
      <w:autoSpaceDN w:val="0"/>
      <w:adjustRightInd w:val="0"/>
    </w:pPr>
    <w:rPr>
      <w:rFonts w:ascii="Arial Unicode MS" w:eastAsia="Arial Unicode MS" w:cs="Arial Unicode MS"/>
      <w:color w:val="000000"/>
      <w:lang w:val="en-GB" w:bidi="th-TH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B4BD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customStyle="1" w:styleId="paragraph">
    <w:name w:val="paragraph"/>
    <w:basedOn w:val="Standard"/>
    <w:rsid w:val="00C856D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normaltextrun">
    <w:name w:val="normaltextrun"/>
    <w:basedOn w:val="Absatz-Standardschriftart"/>
    <w:rsid w:val="00C856DC"/>
  </w:style>
  <w:style w:type="character" w:customStyle="1" w:styleId="eop">
    <w:name w:val="eop"/>
    <w:basedOn w:val="Absatz-Standardschriftart"/>
    <w:rsid w:val="00C856DC"/>
  </w:style>
  <w:style w:type="character" w:customStyle="1" w:styleId="bcx0">
    <w:name w:val="bcx0"/>
    <w:basedOn w:val="Absatz-Standardschriftart"/>
    <w:rsid w:val="00C856DC"/>
  </w:style>
  <w:style w:type="character" w:customStyle="1" w:styleId="gi">
    <w:name w:val="gi"/>
    <w:basedOn w:val="Absatz-Standardschriftart"/>
    <w:rsid w:val="0097472E"/>
  </w:style>
  <w:style w:type="character" w:customStyle="1" w:styleId="ListenabsatzZchn">
    <w:name w:val="Listenabsatz Zchn"/>
    <w:aliases w:val="Dot pt Zchn,F5 List Paragraph Zchn,List Paragraph1 Zchn,No Spacing1 Zchn,List Paragraph Char Char Char Zchn,Indicator Text Zchn,Colorful List - Accent 11 Zchn,Numbered Para 1 Zchn,Bullet 1 Zchn,Bullet Points Zchn,List Paragraph2 Zchn"/>
    <w:basedOn w:val="Absatz-Standardschriftart"/>
    <w:link w:val="Listenabsatz"/>
    <w:uiPriority w:val="34"/>
    <w:locked/>
    <w:rsid w:val="0097472E"/>
    <w:rPr>
      <w:rFonts w:ascii="Arial" w:eastAsia="MS Mincho" w:hAnsi="Arial" w:cs="Times New Roman"/>
      <w:sz w:val="22"/>
      <w:lang w:val="en-GB"/>
    </w:rPr>
  </w:style>
  <w:style w:type="paragraph" w:styleId="KeinLeerraum">
    <w:name w:val="No Spacing"/>
    <w:link w:val="KeinLeerraumZchn"/>
    <w:uiPriority w:val="1"/>
    <w:qFormat/>
    <w:rsid w:val="00133243"/>
    <w:rPr>
      <w:sz w:val="22"/>
      <w:szCs w:val="22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3243"/>
    <w:rPr>
      <w:sz w:val="22"/>
      <w:szCs w:val="22"/>
      <w:lang w:val="de-DE" w:eastAsia="de-DE"/>
    </w:rPr>
  </w:style>
  <w:style w:type="paragraph" w:customStyle="1" w:styleId="scriptor-listitemlistlist-bdb78e1d-e6e1-4342-a1b5-e362e004318f0">
    <w:name w:val="scriptor-listitemlist!list-bdb78e1d-e6e1-4342-a1b5-e362e004318f0"/>
    <w:basedOn w:val="Standard"/>
    <w:rsid w:val="00446EEE"/>
    <w:pPr>
      <w:spacing w:after="160"/>
    </w:pPr>
    <w:rPr>
      <w:rFonts w:ascii="Times New Roman" w:eastAsia="Times New Roman" w:hAnsi="Times New Roman" w:cs="Times New Roman"/>
      <w:lang w:val="de-DE" w:eastAsia="de-DE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516505"/>
    <w:rPr>
      <w:lang w:val="en-GB"/>
    </w:rPr>
  </w:style>
  <w:style w:type="character" w:styleId="Platzhaltertext">
    <w:name w:val="Placeholder Text"/>
    <w:basedOn w:val="Absatz-Standardschriftart"/>
    <w:uiPriority w:val="99"/>
    <w:semiHidden/>
    <w:rsid w:val="00A76257"/>
    <w:rPr>
      <w:color w:val="66666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30B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0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5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2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4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8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9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8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7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2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46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0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8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8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24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0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7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5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1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9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6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7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04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1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1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9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2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5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4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4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9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5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5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transparency-partnership.net/event/2024-asia-regional-workshop-finalisation-countrys-first-biennial-transparency-report-btr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ECOTVET\08.PR\05.%20PR%20products\Event%20PR%20package\2019_10th%20RPD\Word%20template\10th%20RPD_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2024-05-03T00:00:00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2b0656-030d-47f7-9cd6-7330b8eb27e4">
      <Terms xmlns="http://schemas.microsoft.com/office/infopath/2007/PartnerControls"/>
    </lcf76f155ced4ddcb4097134ff3c332f>
    <TaxCatchAll xmlns="484c8c59-755d-4516-b8d2-1621b38262b4" xsi:nil="true"/>
    <SharedWithUsers xmlns="3c5677ec-411d-4e1d-a253-308c140a0838">
      <UserInfo>
        <DisplayName>Nierenkoether, Mijako GIZ</DisplayName>
        <AccountId>19</AccountId>
        <AccountType/>
      </UserInfo>
      <UserInfo>
        <DisplayName>Ackermann, Rebecca GIZ</DisplayName>
        <AccountId>11</AccountId>
        <AccountType/>
      </UserInfo>
      <UserInfo>
        <DisplayName>Riebandt, Merle Clara GIZ</DisplayName>
        <AccountId>28</AccountId>
        <AccountType/>
      </UserInfo>
    </SharedWithUsers>
    <Enddatum xmlns="f82b0656-030d-47f7-9cd6-7330b8eb27e4" xsi:nil="true"/>
    <APSPA xmlns="f82b0656-030d-47f7-9cd6-7330b8eb27e4">
      <UserInfo>
        <DisplayName/>
        <AccountId xsi:nil="true"/>
        <AccountType/>
      </UserInfo>
    </APSPA>
    <AP xmlns="f82b0656-030d-47f7-9cd6-7330b8eb27e4">
      <UserInfo>
        <DisplayName/>
        <AccountId xsi:nil="true"/>
        <AccountType/>
      </UserInfo>
    </AP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F76DEC47D89348A11661271A2282E4" ma:contentTypeVersion="21" ma:contentTypeDescription="Ein neues Dokument erstellen." ma:contentTypeScope="" ma:versionID="2ca038ea9cefa3c6a1d6a528acf0f98a">
  <xsd:schema xmlns:xsd="http://www.w3.org/2001/XMLSchema" xmlns:xs="http://www.w3.org/2001/XMLSchema" xmlns:p="http://schemas.microsoft.com/office/2006/metadata/properties" xmlns:ns2="f82b0656-030d-47f7-9cd6-7330b8eb27e4" xmlns:ns3="3c5677ec-411d-4e1d-a253-308c140a0838" xmlns:ns4="484c8c59-755d-4516-b8d2-1621b38262b4" targetNamespace="http://schemas.microsoft.com/office/2006/metadata/properties" ma:root="true" ma:fieldsID="0c1d03a4ad2648ee8fea52002374c3a0" ns2:_="" ns3:_="" ns4:_="">
    <xsd:import namespace="f82b0656-030d-47f7-9cd6-7330b8eb27e4"/>
    <xsd:import namespace="3c5677ec-411d-4e1d-a253-308c140a0838"/>
    <xsd:import namespace="484c8c59-755d-4516-b8d2-1621b3826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APSPA" minOccurs="0"/>
                <xsd:element ref="ns2:Enddatum" minOccurs="0"/>
                <xsd:element ref="ns2:AP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b0656-030d-47f7-9cd6-7330b8eb27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APSPA" ma:index="21" nillable="true" ma:displayName="AP SPA" ma:format="Dropdown" ma:list="UserInfo" ma:SharePointGroup="0" ma:internalName="APSPA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nddatum" ma:index="22" nillable="true" ma:displayName="Laufzeit-Ende" ma:format="DateTime" ma:internalName="Enddatum">
      <xsd:simpleType>
        <xsd:restriction base="dms:DateTime"/>
      </xsd:simpleType>
    </xsd:element>
    <xsd:element name="AP" ma:index="23" nillable="true" ma:displayName="AP" ma:format="Dropdown" ma:list="UserInfo" ma:SharePointGroup="0" ma:internalName="AP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5677ec-411d-4e1d-a253-308c140a083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c8c59-755d-4516-b8d2-1621b38262b4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3d4fe6d4-a249-45c1-991c-20893ca5f9f6}" ma:internalName="TaxCatchAll" ma:showField="CatchAllData" ma:web="3c5677ec-411d-4e1d-a253-308c140a08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89E7A8-A899-48C6-AD13-801FFEDE76C7}">
  <ds:schemaRefs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3c5677ec-411d-4e1d-a253-308c140a0838"/>
    <ds:schemaRef ds:uri="http://schemas.openxmlformats.org/package/2006/metadata/core-properties"/>
    <ds:schemaRef ds:uri="484c8c59-755d-4516-b8d2-1621b38262b4"/>
    <ds:schemaRef ds:uri="f82b0656-030d-47f7-9cd6-7330b8eb27e4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9931B2D-FADC-41F0-84F0-8358BD3C8F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B4BAB1-0851-4D30-BBA0-E31A09A76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2b0656-030d-47f7-9cd6-7330b8eb27e4"/>
    <ds:schemaRef ds:uri="3c5677ec-411d-4e1d-a253-308c140a0838"/>
    <ds:schemaRef ds:uri="484c8c59-755d-4516-b8d2-1621b3826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6ECD0AC-92DC-46DE-8ABC-40B6CA51D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10th RPD_Word template</Template>
  <TotalTime>0</TotalTime>
  <Pages>7</Pages>
  <Words>229</Words>
  <Characters>1449</Characters>
  <Application>Microsoft Office Word</Application>
  <DocSecurity>0</DocSecurity>
  <Lines>12</Lines>
  <Paragraphs>3</Paragraphs>
  <ScaleCrop>false</ScaleCrop>
  <Company>Solution Wizard Co., Ltd.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Global BTR Dialogue</dc:title>
  <dc:subject>Global BTR Dialigue</dc:subject>
  <dc:creator>Mijako Nierenkoether</dc:creator>
  <cp:keywords/>
  <dc:description/>
  <cp:lastModifiedBy>Ackermann, Rebecca GIZ</cp:lastModifiedBy>
  <cp:revision>56</cp:revision>
  <cp:lastPrinted>2024-09-13T07:23:00Z</cp:lastPrinted>
  <dcterms:created xsi:type="dcterms:W3CDTF">2024-09-12T15:04:00Z</dcterms:created>
  <dcterms:modified xsi:type="dcterms:W3CDTF">2024-09-19T15:20:00Z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0x010100C4BB3ADA16F5CF42A17A30A0C44363AC</vt:lpwstr>
  </property>
  <property fmtid="{D5CDD505-2E9C-101B-9397-08002B2CF9AE}" pid="3" name="MediaServiceImageTags">
    <vt:lpwstr/>
  </property>
</Properties>
</file>